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980737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 xml:space="preserve">53 x 26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7384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57460C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13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980737" w:rsidP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11</w:t>
            </w:r>
            <w:r w:rsidR="001C1D95" w:rsidRPr="00EA7C7B">
              <w:rPr>
                <w:rFonts w:ascii="Gill Sans MT" w:hAnsi="Gill Sans MT"/>
                <w:sz w:val="28"/>
              </w:rPr>
              <w:t>³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0.553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0.82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6/10 of 80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980737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108.3</w:t>
            </w:r>
            <w:r w:rsidR="0057460C">
              <w:rPr>
                <w:rFonts w:ascii="Gill Sans MT" w:hAnsi="Gill Sans MT"/>
                <w:sz w:val="28"/>
              </w:rPr>
              <w:t xml:space="preserve"> x 7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980737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3/10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 w:rsidR="00980737">
              <w:rPr>
                <w:rFonts w:ascii="Gill Sans MT" w:hAnsi="Gill Sans MT"/>
                <w:sz w:val="28"/>
              </w:rPr>
              <w:t>6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980737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LXIV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980737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13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23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E7398B">
              <w:rPr>
                <w:rFonts w:ascii="Gill Sans MT" w:hAnsi="Gill Sans MT"/>
                <w:sz w:val="24"/>
              </w:rPr>
              <w:t>135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 w:rsidR="00331B88">
              <w:rPr>
                <w:rFonts w:ascii="Gill Sans MT" w:hAnsi="Gill Sans MT"/>
                <w:sz w:val="24"/>
              </w:rPr>
              <w:t>15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B838FD" w:rsidRDefault="00A2570A" w:rsidP="00331B88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How many days are in</w:t>
            </w:r>
            <w:r w:rsidR="00331B88">
              <w:rPr>
                <w:rFonts w:ascii="Gill Sans MT" w:hAnsi="Gill Sans MT"/>
                <w:sz w:val="24"/>
              </w:rPr>
              <w:t xml:space="preserve"> a leap year</w:t>
            </w:r>
            <w:r w:rsidR="0057460C">
              <w:rPr>
                <w:rFonts w:ascii="Gill Sans MT" w:hAnsi="Gill Sans MT"/>
                <w:sz w:val="24"/>
              </w:rPr>
              <w:t>?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331B88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6c + 130 = 166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2570A" w:rsidRDefault="00A2570A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331B88">
              <w:rPr>
                <w:rFonts w:ascii="Gill Sans MT" w:hAnsi="Gill Sans MT"/>
                <w:sz w:val="24"/>
              </w:rPr>
              <w:t>00:07</w:t>
            </w:r>
            <w:r>
              <w:rPr>
                <w:rFonts w:ascii="Gill Sans MT" w:hAnsi="Gill Sans MT"/>
                <w:sz w:val="24"/>
              </w:rPr>
              <w:t xml:space="preserve"> to </w:t>
            </w:r>
            <w:r w:rsidR="005869F4">
              <w:rPr>
                <w:rFonts w:ascii="Gill Sans MT" w:hAnsi="Gill Sans MT"/>
                <w:sz w:val="24"/>
              </w:rPr>
              <w:t>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331B8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331B88">
              <w:rPr>
                <w:rFonts w:ascii="Gill Sans MT" w:hAnsi="Gill Sans MT"/>
                <w:sz w:val="28"/>
              </w:rPr>
              <w:t xml:space="preserve">1/8 as a decimal? 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B838FD" w:rsidRDefault="00B838FD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6BAD61F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181D" w:rsidRDefault="0076181D" w:rsidP="001C1D95">
      <w:pPr>
        <w:spacing w:after="0" w:line="240" w:lineRule="auto"/>
      </w:pPr>
      <w:r>
        <w:separator/>
      </w:r>
    </w:p>
  </w:endnote>
  <w:end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181D" w:rsidRDefault="0076181D" w:rsidP="001C1D95">
      <w:pPr>
        <w:spacing w:after="0" w:line="240" w:lineRule="auto"/>
      </w:pPr>
      <w:r>
        <w:separator/>
      </w:r>
    </w:p>
  </w:footnote>
  <w:footnote w:type="continuationSeparator" w:id="0">
    <w:p w:rsidR="0076181D" w:rsidRDefault="0076181D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0178FB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10</w:t>
    </w:r>
    <w:r w:rsidRPr="000178FB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178FB"/>
    <w:rsid w:val="000619D1"/>
    <w:rsid w:val="000B4DC8"/>
    <w:rsid w:val="001C1D95"/>
    <w:rsid w:val="002C7BFF"/>
    <w:rsid w:val="002D154C"/>
    <w:rsid w:val="00331B88"/>
    <w:rsid w:val="00332213"/>
    <w:rsid w:val="0057460C"/>
    <w:rsid w:val="005869F4"/>
    <w:rsid w:val="0071672A"/>
    <w:rsid w:val="0076181D"/>
    <w:rsid w:val="00763408"/>
    <w:rsid w:val="007F27F1"/>
    <w:rsid w:val="008C3B23"/>
    <w:rsid w:val="009424D2"/>
    <w:rsid w:val="00980737"/>
    <w:rsid w:val="00A2570A"/>
    <w:rsid w:val="00B838FD"/>
    <w:rsid w:val="00C24129"/>
    <w:rsid w:val="00CF025B"/>
    <w:rsid w:val="00CF37D0"/>
    <w:rsid w:val="00D15503"/>
    <w:rsid w:val="00E33EB6"/>
    <w:rsid w:val="00E7398B"/>
    <w:rsid w:val="00EA7C7B"/>
    <w:rsid w:val="00F17151"/>
    <w:rsid w:val="00FA1C9E"/>
    <w:rsid w:val="00FE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40A70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9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6</cp:revision>
  <dcterms:created xsi:type="dcterms:W3CDTF">2017-04-11T13:12:00Z</dcterms:created>
  <dcterms:modified xsi:type="dcterms:W3CDTF">2020-05-29T15:20:00Z</dcterms:modified>
</cp:coreProperties>
</file>