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-290830</wp:posOffset>
                </wp:positionV>
                <wp:extent cx="557212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0F0954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7.55pt;margin-top:-22.9pt;width:438.75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0F0954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57460C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405 – 32.5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szCs w:val="28"/>
                <w:highlight w:val="yellow"/>
              </w:rPr>
              <w:t>372.5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5868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489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- 350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650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11.562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0.72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12.282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35% of 600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7460C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42.76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299.32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>/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12/50 = 6/25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XXV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7460C">
              <w:rPr>
                <w:rFonts w:ascii="Gill Sans MT" w:hAnsi="Gill Sans MT"/>
                <w:sz w:val="28"/>
              </w:rPr>
              <w:t>56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6.16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57460C">
              <w:rPr>
                <w:rFonts w:ascii="Gill Sans MT" w:hAnsi="Gill Sans MT"/>
                <w:sz w:val="24"/>
              </w:rPr>
              <w:t>42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10.5m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  <w:r w:rsidR="005840AA">
              <w:rPr>
                <w:rFonts w:ascii="Gill Sans MT" w:hAnsi="Gill Sans MT"/>
                <w:sz w:val="24"/>
              </w:rPr>
              <w:t xml:space="preserve">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29m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57460C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8c + 24 = 104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5840AA">
              <w:rPr>
                <w:rFonts w:ascii="Gill Sans MT" w:hAnsi="Gill Sans MT"/>
                <w:sz w:val="24"/>
              </w:rPr>
              <w:t xml:space="preserve">   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c = 10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47F8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17:45 into a 12-hour format: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5.45pm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57460C">
              <w:rPr>
                <w:rFonts w:ascii="Gill Sans MT" w:hAnsi="Gill Sans MT"/>
                <w:sz w:val="28"/>
              </w:rPr>
              <w:t>3/5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5840AA" w:rsidRPr="005840AA">
              <w:rPr>
                <w:rFonts w:ascii="Gill Sans MT" w:hAnsi="Gill Sans MT"/>
                <w:sz w:val="28"/>
                <w:highlight w:val="yellow"/>
              </w:rPr>
              <w:t>60%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5A6" w:rsidRDefault="00DE05A6" w:rsidP="001C1D95">
      <w:pPr>
        <w:spacing w:after="0" w:line="240" w:lineRule="auto"/>
      </w:pPr>
      <w:r>
        <w:separator/>
      </w:r>
    </w:p>
  </w:endnote>
  <w:endnote w:type="continuationSeparator" w:id="0">
    <w:p w:rsidR="00DE05A6" w:rsidRDefault="00DE05A6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5A6" w:rsidRDefault="00DE05A6" w:rsidP="001C1D95">
      <w:pPr>
        <w:spacing w:after="0" w:line="240" w:lineRule="auto"/>
      </w:pPr>
      <w:r>
        <w:separator/>
      </w:r>
    </w:p>
  </w:footnote>
  <w:footnote w:type="continuationSeparator" w:id="0">
    <w:p w:rsidR="00DE05A6" w:rsidRDefault="00DE05A6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6A4B0E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9</w:t>
    </w:r>
    <w:r w:rsidRPr="006A4B0E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47F8E"/>
    <w:rsid w:val="000619D1"/>
    <w:rsid w:val="000B4DC8"/>
    <w:rsid w:val="000B4F41"/>
    <w:rsid w:val="000F0954"/>
    <w:rsid w:val="001C1D95"/>
    <w:rsid w:val="002B5E0D"/>
    <w:rsid w:val="002C7BFF"/>
    <w:rsid w:val="002D154C"/>
    <w:rsid w:val="00453A5A"/>
    <w:rsid w:val="00522621"/>
    <w:rsid w:val="0057460C"/>
    <w:rsid w:val="005840AA"/>
    <w:rsid w:val="006A4B0E"/>
    <w:rsid w:val="0071672A"/>
    <w:rsid w:val="00763408"/>
    <w:rsid w:val="007F27F1"/>
    <w:rsid w:val="008C3B23"/>
    <w:rsid w:val="008C5D40"/>
    <w:rsid w:val="009424D2"/>
    <w:rsid w:val="00A2570A"/>
    <w:rsid w:val="00B838FD"/>
    <w:rsid w:val="00C24129"/>
    <w:rsid w:val="00CF025B"/>
    <w:rsid w:val="00D15503"/>
    <w:rsid w:val="00DD7FF8"/>
    <w:rsid w:val="00DE05A6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3F16E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6</cp:revision>
  <dcterms:created xsi:type="dcterms:W3CDTF">2017-04-11T13:50:00Z</dcterms:created>
  <dcterms:modified xsi:type="dcterms:W3CDTF">2020-05-29T15:19:00Z</dcterms:modified>
</cp:coreProperties>
</file>