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57460C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405 – 32.5</w:t>
            </w:r>
            <w:r w:rsidR="008C5D40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5868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- 350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11.562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0.72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35% of 600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7460C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42.76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4</w:t>
            </w:r>
            <w:r w:rsidR="007F27F1">
              <w:rPr>
                <w:rFonts w:ascii="Gill Sans MT" w:hAnsi="Gill Sans MT"/>
                <w:sz w:val="28"/>
              </w:rPr>
              <w:t>/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XXV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7460C">
              <w:rPr>
                <w:rFonts w:ascii="Gill Sans MT" w:hAnsi="Gill Sans MT"/>
                <w:sz w:val="28"/>
              </w:rPr>
              <w:t>56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57460C">
              <w:rPr>
                <w:rFonts w:ascii="Gill Sans MT" w:hAnsi="Gill Sans MT"/>
                <w:sz w:val="24"/>
              </w:rPr>
              <w:t>42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2B5E0D" w:rsidP="0057460C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perimeter of the above garden?</w:t>
            </w:r>
          </w:p>
          <w:p w:rsidR="002B5E0D" w:rsidRPr="00B838FD" w:rsidRDefault="002B5E0D" w:rsidP="0057460C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57460C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8c + 24 = 104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57460C">
              <w:rPr>
                <w:rFonts w:ascii="Gill Sans MT" w:hAnsi="Gill Sans MT"/>
                <w:sz w:val="24"/>
              </w:rPr>
              <w:t>17:45</w:t>
            </w:r>
            <w:r w:rsidR="00512CEB">
              <w:rPr>
                <w:rFonts w:ascii="Gill Sans MT" w:hAnsi="Gill Sans MT"/>
                <w:sz w:val="24"/>
              </w:rPr>
              <w:t xml:space="preserve"> into 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57460C">
              <w:rPr>
                <w:rFonts w:ascii="Gill Sans MT" w:hAnsi="Gill Sans MT"/>
                <w:sz w:val="28"/>
              </w:rPr>
              <w:t>3/5</w:t>
            </w:r>
            <w:r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D6FC1B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032" w:rsidRDefault="00A92032" w:rsidP="001C1D95">
      <w:pPr>
        <w:spacing w:after="0" w:line="240" w:lineRule="auto"/>
      </w:pPr>
      <w:r>
        <w:separator/>
      </w:r>
    </w:p>
  </w:endnote>
  <w:end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032" w:rsidRDefault="00A92032" w:rsidP="001C1D95">
      <w:pPr>
        <w:spacing w:after="0" w:line="240" w:lineRule="auto"/>
      </w:pPr>
      <w:r>
        <w:separator/>
      </w:r>
    </w:p>
  </w:footnote>
  <w:foot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3F22D3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9</w:t>
    </w:r>
    <w:r w:rsidRPr="003F22D3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B4F41"/>
    <w:rsid w:val="001C1D95"/>
    <w:rsid w:val="002B5E0D"/>
    <w:rsid w:val="002C7BFF"/>
    <w:rsid w:val="002D154C"/>
    <w:rsid w:val="003F22D3"/>
    <w:rsid w:val="00512CEB"/>
    <w:rsid w:val="0057460C"/>
    <w:rsid w:val="0071672A"/>
    <w:rsid w:val="00763408"/>
    <w:rsid w:val="007F27F1"/>
    <w:rsid w:val="008C3B23"/>
    <w:rsid w:val="008C5D40"/>
    <w:rsid w:val="009424D2"/>
    <w:rsid w:val="00A2570A"/>
    <w:rsid w:val="00A92032"/>
    <w:rsid w:val="00B838FD"/>
    <w:rsid w:val="00C24129"/>
    <w:rsid w:val="00CD4704"/>
    <w:rsid w:val="00CF025B"/>
    <w:rsid w:val="00D15503"/>
    <w:rsid w:val="00DD7FF8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23F58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7</cp:revision>
  <dcterms:created xsi:type="dcterms:W3CDTF">2017-04-11T13:07:00Z</dcterms:created>
  <dcterms:modified xsi:type="dcterms:W3CDTF">2020-05-29T15:19:00Z</dcterms:modified>
</cp:coreProperties>
</file>