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F1715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106 808 + 94 329</w:t>
            </w:r>
            <w:r w:rsidR="009F6C42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3648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+ 28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20.05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+ 0.41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25% of 420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F27F1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14.53 x 6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0.6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2/</w:t>
            </w:r>
            <w:r w:rsidR="00A2570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8C3B23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XC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8C3B23">
              <w:rPr>
                <w:rFonts w:ascii="Gill Sans MT" w:hAnsi="Gill Sans MT"/>
                <w:sz w:val="24"/>
              </w:rPr>
              <w:t>30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</w:t>
            </w:r>
            <w:r w:rsidR="000D6C1C">
              <w:rPr>
                <w:rFonts w:ascii="Gill Sans MT" w:hAnsi="Gill Sans MT"/>
                <w:sz w:val="24"/>
              </w:rPr>
              <w:t xml:space="preserve">(24 hour) </w:t>
            </w:r>
            <w:r>
              <w:rPr>
                <w:rFonts w:ascii="Gill Sans MT" w:hAnsi="Gill Sans MT"/>
                <w:sz w:val="24"/>
              </w:rPr>
              <w:t xml:space="preserve">to </w:t>
            </w:r>
            <w:r w:rsidR="000D6C1C">
              <w:rPr>
                <w:rFonts w:ascii="Gill Sans MT" w:hAnsi="Gill Sans MT"/>
                <w:sz w:val="24"/>
              </w:rPr>
              <w:t>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7/20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A85" w:rsidRDefault="00B95A85" w:rsidP="001C1D95">
      <w:pPr>
        <w:spacing w:after="0" w:line="240" w:lineRule="auto"/>
      </w:pPr>
      <w:r>
        <w:separator/>
      </w:r>
    </w:p>
  </w:endnote>
  <w:end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A85" w:rsidRDefault="00B95A85" w:rsidP="001C1D95">
      <w:pPr>
        <w:spacing w:after="0" w:line="240" w:lineRule="auto"/>
      </w:pPr>
      <w:r>
        <w:separator/>
      </w:r>
    </w:p>
  </w:footnote>
  <w:foot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62622C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8</w:t>
    </w:r>
    <w:r w:rsidRPr="0062622C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6C1C"/>
    <w:rsid w:val="001C1D95"/>
    <w:rsid w:val="002C7BFF"/>
    <w:rsid w:val="002D1536"/>
    <w:rsid w:val="002D154C"/>
    <w:rsid w:val="0062622C"/>
    <w:rsid w:val="006E184E"/>
    <w:rsid w:val="0071672A"/>
    <w:rsid w:val="00763408"/>
    <w:rsid w:val="007F27F1"/>
    <w:rsid w:val="008C3B23"/>
    <w:rsid w:val="009C06D7"/>
    <w:rsid w:val="009F6C42"/>
    <w:rsid w:val="00A2570A"/>
    <w:rsid w:val="00B838FD"/>
    <w:rsid w:val="00B95A85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4DB1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768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9</cp:revision>
  <dcterms:created xsi:type="dcterms:W3CDTF">2017-04-11T13:01:00Z</dcterms:created>
  <dcterms:modified xsi:type="dcterms:W3CDTF">2020-05-29T15:21:00Z</dcterms:modified>
</cp:coreProperties>
</file>