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2A5978">
      <w:bookmarkStart w:id="0" w:name="_GoBack"/>
      <w:r>
        <w:rPr>
          <w:noProof/>
          <w:lang w:eastAsia="en-GB"/>
        </w:rPr>
        <w:drawing>
          <wp:inline distT="0" distB="0" distL="0" distR="0" wp14:anchorId="18561A0E" wp14:editId="0B4D82F0">
            <wp:extent cx="2592125" cy="79477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99069" cy="796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78"/>
    <w:rsid w:val="00136ED4"/>
    <w:rsid w:val="002A5978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86C3B-311A-413B-A385-1CC270062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BDC91AD0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2021-01-04T12:35:00Z</dcterms:created>
  <dcterms:modified xsi:type="dcterms:W3CDTF">2021-01-04T12:36:00Z</dcterms:modified>
</cp:coreProperties>
</file>