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B2B" w:rsidRPr="007C3B2B" w:rsidRDefault="007C3B2B" w:rsidP="007C3B2B">
      <w:pPr>
        <w:jc w:val="center"/>
        <w:rPr>
          <w:b/>
          <w:sz w:val="72"/>
          <w:szCs w:val="72"/>
        </w:rPr>
      </w:pPr>
      <w:r w:rsidRPr="007C3B2B">
        <w:rPr>
          <w:b/>
          <w:sz w:val="72"/>
          <w:szCs w:val="72"/>
        </w:rPr>
        <w:t>Number Bonds</w:t>
      </w:r>
      <w:bookmarkStart w:id="0" w:name="_GoBack"/>
      <w:bookmarkEnd w:id="0"/>
    </w:p>
    <w:p w:rsidR="007C3B2B" w:rsidRPr="007C3B2B" w:rsidRDefault="007C3B2B">
      <w:pPr>
        <w:rPr>
          <w:sz w:val="44"/>
          <w:szCs w:val="44"/>
        </w:rPr>
      </w:pPr>
      <w:r w:rsidRPr="007C3B2B">
        <w:rPr>
          <w:sz w:val="44"/>
          <w:szCs w:val="44"/>
        </w:rPr>
        <w:t>How many times can you make a thousand (in five minutes) using the following numbers.</w:t>
      </w:r>
    </w:p>
    <w:p w:rsidR="007C3B2B" w:rsidRPr="007C3B2B" w:rsidRDefault="007C3B2B">
      <w:pPr>
        <w:rPr>
          <w:sz w:val="44"/>
          <w:szCs w:val="44"/>
        </w:rPr>
      </w:pPr>
      <w:r w:rsidRPr="007C3B2B">
        <w:rPr>
          <w:sz w:val="44"/>
          <w:szCs w:val="44"/>
        </w:rPr>
        <w:t>Each number can be used more than once.</w:t>
      </w:r>
    </w:p>
    <w:p w:rsidR="007C3B2B" w:rsidRDefault="007C3B2B">
      <w:pPr>
        <w:rPr>
          <w:sz w:val="32"/>
          <w:szCs w:val="32"/>
        </w:rPr>
      </w:pPr>
    </w:p>
    <w:p w:rsidR="007C3B2B" w:rsidRDefault="007C3B2B">
      <w:pPr>
        <w:rPr>
          <w:sz w:val="44"/>
          <w:szCs w:val="44"/>
        </w:rPr>
      </w:pPr>
      <w:r>
        <w:rPr>
          <w:sz w:val="44"/>
          <w:szCs w:val="44"/>
        </w:rPr>
        <w:t xml:space="preserve">  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100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150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200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250</w:t>
      </w:r>
    </w:p>
    <w:p w:rsidR="007C3B2B" w:rsidRDefault="007C3B2B">
      <w:pPr>
        <w:rPr>
          <w:sz w:val="44"/>
          <w:szCs w:val="44"/>
        </w:rPr>
      </w:pPr>
      <w:r>
        <w:rPr>
          <w:sz w:val="44"/>
          <w:szCs w:val="44"/>
        </w:rPr>
        <w:t>300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350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400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450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500</w:t>
      </w:r>
    </w:p>
    <w:p w:rsidR="007C3B2B" w:rsidRDefault="007C3B2B">
      <w:pPr>
        <w:rPr>
          <w:sz w:val="44"/>
          <w:szCs w:val="44"/>
        </w:rPr>
      </w:pPr>
      <w:r>
        <w:rPr>
          <w:sz w:val="44"/>
          <w:szCs w:val="44"/>
        </w:rPr>
        <w:t>550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600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650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700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750</w:t>
      </w:r>
    </w:p>
    <w:p w:rsidR="007C3B2B" w:rsidRDefault="007C3B2B">
      <w:pPr>
        <w:rPr>
          <w:sz w:val="44"/>
          <w:szCs w:val="44"/>
        </w:rPr>
      </w:pPr>
      <w:r>
        <w:rPr>
          <w:sz w:val="44"/>
          <w:szCs w:val="44"/>
        </w:rPr>
        <w:t>800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850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900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950</w:t>
      </w:r>
      <w:r>
        <w:rPr>
          <w:sz w:val="44"/>
          <w:szCs w:val="44"/>
        </w:rPr>
        <w:tab/>
        <w:t xml:space="preserve">      1000</w:t>
      </w:r>
    </w:p>
    <w:p w:rsidR="007C3B2B" w:rsidRDefault="007C3B2B">
      <w:pPr>
        <w:rPr>
          <w:sz w:val="44"/>
          <w:szCs w:val="44"/>
        </w:rPr>
      </w:pPr>
    </w:p>
    <w:p w:rsidR="007C3B2B" w:rsidRDefault="007C3B2B">
      <w:pPr>
        <w:rPr>
          <w:sz w:val="44"/>
          <w:szCs w:val="44"/>
        </w:rPr>
      </w:pPr>
      <w:r>
        <w:rPr>
          <w:sz w:val="44"/>
          <w:szCs w:val="44"/>
        </w:rPr>
        <w:t>Start: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  +       = 1000</w:t>
            </w: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  <w:tr w:rsidR="007C3B2B" w:rsidTr="007C3B2B"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5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  <w:tc>
          <w:tcPr>
            <w:tcW w:w="3006" w:type="dxa"/>
          </w:tcPr>
          <w:p w:rsidR="007C3B2B" w:rsidRDefault="007C3B2B">
            <w:pPr>
              <w:rPr>
                <w:sz w:val="44"/>
                <w:szCs w:val="44"/>
              </w:rPr>
            </w:pPr>
          </w:p>
        </w:tc>
      </w:tr>
    </w:tbl>
    <w:p w:rsidR="007C3B2B" w:rsidRPr="007C3B2B" w:rsidRDefault="007C3B2B">
      <w:pPr>
        <w:rPr>
          <w:sz w:val="44"/>
          <w:szCs w:val="44"/>
        </w:rPr>
      </w:pPr>
    </w:p>
    <w:sectPr w:rsidR="007C3B2B" w:rsidRPr="007C3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B2B"/>
    <w:rsid w:val="00176CEF"/>
    <w:rsid w:val="007C3B2B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D5B21"/>
  <w15:chartTrackingRefBased/>
  <w15:docId w15:val="{DFD9D9AB-1BD9-4616-95F0-BEF417E7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57C1D432</Template>
  <TotalTime>7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2020-04-10T11:30:00Z</dcterms:created>
  <dcterms:modified xsi:type="dcterms:W3CDTF">2020-04-10T14:17:00Z</dcterms:modified>
</cp:coreProperties>
</file>