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Pr="00FB26E9" w:rsidRDefault="00FB26E9" w:rsidP="00FB26E9">
      <w:pPr>
        <w:jc w:val="center"/>
        <w:rPr>
          <w:b/>
          <w:sz w:val="32"/>
          <w:szCs w:val="32"/>
        </w:rPr>
      </w:pPr>
      <w:r w:rsidRPr="00FB26E9">
        <w:rPr>
          <w:b/>
          <w:sz w:val="32"/>
          <w:szCs w:val="32"/>
        </w:rPr>
        <w:t>Function Machines</w:t>
      </w:r>
    </w:p>
    <w:p w:rsidR="00FB26E9" w:rsidRDefault="00FB26E9">
      <w:pPr>
        <w:rPr>
          <w:sz w:val="32"/>
          <w:szCs w:val="32"/>
        </w:rPr>
      </w:pPr>
    </w:p>
    <w:p w:rsidR="00FB26E9" w:rsidRDefault="00FB26E9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2967487</wp:posOffset>
                </wp:positionH>
                <wp:positionV relativeFrom="paragraph">
                  <wp:posOffset>322544</wp:posOffset>
                </wp:positionV>
                <wp:extent cx="16833" cy="793630"/>
                <wp:effectExtent l="0" t="0" r="21590" b="2603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833" cy="79363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8C9AA2" id="Straight Connector 3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65pt,25.4pt" to="235pt,8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2104845</wp:posOffset>
                </wp:positionH>
                <wp:positionV relativeFrom="paragraph">
                  <wp:posOffset>322808</wp:posOffset>
                </wp:positionV>
                <wp:extent cx="8627" cy="784740"/>
                <wp:effectExtent l="0" t="0" r="29845" b="349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27" cy="78474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53A293" id="Straight Connector 2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75pt,25.4pt" to="166.45pt,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2104845</wp:posOffset>
                </wp:positionH>
                <wp:positionV relativeFrom="paragraph">
                  <wp:posOffset>313546</wp:posOffset>
                </wp:positionV>
                <wp:extent cx="879595" cy="8998"/>
                <wp:effectExtent l="0" t="0" r="34925" b="2921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9595" cy="899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528BB1"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75pt,24.7pt" to="23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>
        <w:rPr>
          <w:sz w:val="32"/>
          <w:szCs w:val="32"/>
        </w:rPr>
        <w:t>This is a doubling machine:</w:t>
      </w:r>
    </w:p>
    <w:p w:rsidR="00FB26E9" w:rsidRDefault="00FB26E9" w:rsidP="00FB26E9">
      <w:pPr>
        <w:ind w:left="3600" w:hanging="2160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3131389</wp:posOffset>
                </wp:positionH>
                <wp:positionV relativeFrom="paragraph">
                  <wp:posOffset>185887</wp:posOffset>
                </wp:positionV>
                <wp:extent cx="1828800" cy="370529"/>
                <wp:effectExtent l="0" t="19050" r="38100" b="2984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7052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18388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6" o:spid="_x0000_s1026" type="#_x0000_t13" style="position:absolute;margin-left:246.55pt;margin-top:14.65pt;width:2in;height:29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" adj="19412" fillcolor="black [3200]" strokecolor="black [1600]" strokeweight="1pt"/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396815</wp:posOffset>
                </wp:positionH>
                <wp:positionV relativeFrom="paragraph">
                  <wp:posOffset>168634</wp:posOffset>
                </wp:positionV>
                <wp:extent cx="1552755" cy="370936"/>
                <wp:effectExtent l="0" t="19050" r="47625" b="29210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755" cy="37093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D654D" id="Right Arrow 5" o:spid="_x0000_s1026" type="#_x0000_t13" style="position:absolute;margin-left:31.25pt;margin-top:13.3pt;width:122.25pt;height:29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" adj="19020" fillcolor="black [3200]" strokecolor="black [1600]" strokeweight="1pt"/>
            </w:pict>
          </mc:Fallback>
        </mc:AlternateContent>
      </w:r>
      <w:r>
        <w:rPr>
          <w:sz w:val="32"/>
          <w:szCs w:val="32"/>
        </w:rPr>
        <w:t xml:space="preserve">in </w:t>
      </w:r>
      <w:r>
        <w:rPr>
          <w:sz w:val="32"/>
          <w:szCs w:val="32"/>
        </w:rPr>
        <w:tab/>
        <w:t>double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out                                                                                                                                                     (x2)</w:t>
      </w:r>
    </w:p>
    <w:p w:rsidR="00FB26E9" w:rsidRDefault="00FB26E9" w:rsidP="00FB26E9">
      <w:pPr>
        <w:ind w:left="3600" w:hanging="2880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2104845</wp:posOffset>
                </wp:positionH>
                <wp:positionV relativeFrom="paragraph">
                  <wp:posOffset>100294</wp:posOffset>
                </wp:positionV>
                <wp:extent cx="879152" cy="0"/>
                <wp:effectExtent l="0" t="0" r="3556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9152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2DF2CC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75pt,7.9pt" to="234.9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" strokecolor="black [3200]" strokeweight="1.5pt">
                <v:stroke joinstyle="miter"/>
              </v:lin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B26E9" w:rsidTr="00FB26E9"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</w:t>
            </w:r>
          </w:p>
        </w:tc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1804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</w:tr>
      <w:tr w:rsidR="00FB26E9" w:rsidTr="00FB26E9"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</w:t>
            </w:r>
          </w:p>
        </w:tc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04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</w:p>
        </w:tc>
      </w:tr>
    </w:tbl>
    <w:p w:rsidR="00FB26E9" w:rsidRDefault="00FB26E9" w:rsidP="00FB26E9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B26E9" w:rsidTr="00FB26E9"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</w:t>
            </w:r>
          </w:p>
        </w:tc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1804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</w:t>
            </w:r>
          </w:p>
        </w:tc>
      </w:tr>
      <w:tr w:rsidR="00FB26E9" w:rsidTr="00FB26E9"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</w:t>
            </w:r>
          </w:p>
        </w:tc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03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04" w:type="dxa"/>
          </w:tcPr>
          <w:p w:rsidR="00FB26E9" w:rsidRDefault="00FB26E9" w:rsidP="00FB26E9">
            <w:pPr>
              <w:jc w:val="center"/>
              <w:rPr>
                <w:sz w:val="32"/>
                <w:szCs w:val="32"/>
              </w:rPr>
            </w:pPr>
          </w:p>
        </w:tc>
      </w:tr>
    </w:tbl>
    <w:p w:rsidR="00FB26E9" w:rsidRDefault="00FB26E9" w:rsidP="00FB26E9">
      <w:pPr>
        <w:rPr>
          <w:sz w:val="32"/>
          <w:szCs w:val="32"/>
        </w:rPr>
      </w:pPr>
    </w:p>
    <w:p w:rsidR="00AC05F6" w:rsidRDefault="00AC05F6" w:rsidP="00FB26E9">
      <w:pPr>
        <w:rPr>
          <w:sz w:val="32"/>
          <w:szCs w:val="32"/>
        </w:rPr>
      </w:pPr>
    </w:p>
    <w:p w:rsidR="00AC05F6" w:rsidRDefault="00AC05F6" w:rsidP="00FB26E9">
      <w:pPr>
        <w:rPr>
          <w:sz w:val="32"/>
          <w:szCs w:val="32"/>
        </w:rPr>
      </w:pPr>
    </w:p>
    <w:p w:rsidR="00FB26E9" w:rsidRDefault="00AC05F6" w:rsidP="00FB26E9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1146689</wp:posOffset>
                </wp:positionH>
                <wp:positionV relativeFrom="paragraph">
                  <wp:posOffset>127900</wp:posOffset>
                </wp:positionV>
                <wp:extent cx="2924355" cy="819510"/>
                <wp:effectExtent l="19050" t="19050" r="9525" b="3810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355" cy="819510"/>
                          <a:chOff x="0" y="0"/>
                          <a:chExt cx="2924355" cy="819510"/>
                        </a:xfrm>
                      </wpg:grpSpPr>
                      <wps:wsp>
                        <wps:cNvPr id="7" name="Oval 7"/>
                        <wps:cNvSpPr/>
                        <wps:spPr>
                          <a:xfrm>
                            <a:off x="655608" y="0"/>
                            <a:ext cx="1595887" cy="81951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Flowchart: Manual Operation 9"/>
                        <wps:cNvSpPr/>
                        <wps:spPr>
                          <a:xfrm rot="16200000">
                            <a:off x="-21566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Flowchart: Manual Operation 10"/>
                        <wps:cNvSpPr/>
                        <wps:spPr>
                          <a:xfrm rot="5400000">
                            <a:off x="2255808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6AA995" id="Group 11" o:spid="_x0000_s1026" style="position:absolute;margin-left:90.3pt;margin-top:10.05pt;width:230.25pt;height:64.55pt;z-index:251668480" coordsize="29243,8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">
                <v:oval id="Oval 7" o:spid="_x0000_s1027" style="position:absolute;left:6556;width:15958;height:8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" filled="f" strokecolor="black [3213]" strokeweight="4.5pt">
                  <v:stroke joinstyle="miter"/>
                </v:oval>
                <v:shapetype id="_x0000_t119" coordsize="21600,21600" o:spt="119" path="m,l21600,,17240,21600r-12880,xe">
                  <v:stroke joinstyle="miter"/>
                  <v:path gradientshapeok="t" o:connecttype="custom" o:connectlocs="10800,0;2180,10800;10800,21600;19420,10800" textboxrect="4321,0,17204,21600"/>
                </v:shapetype>
                <v:shape id="Flowchart: Manual Operation 9" o:spid="_x0000_s1028" type="#_x0000_t119" style="position:absolute;left:-216;top:647;width:6901;height:646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" filled="f" strokecolor="black [3213]" strokeweight="3pt"/>
                <v:shape id="Flowchart: Manual Operation 10" o:spid="_x0000_s1029" type="#_x0000_t119" style="position:absolute;left:22557;top:647;width:6901;height:647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" filled="f" strokecolor="black [3213]" strokeweight="3pt"/>
              </v:group>
            </w:pict>
          </mc:Fallback>
        </mc:AlternateContent>
      </w:r>
    </w:p>
    <w:p w:rsidR="00FB26E9" w:rsidRDefault="00AC05F6" w:rsidP="00FB26E9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4235282</wp:posOffset>
                </wp:positionH>
                <wp:positionV relativeFrom="paragraph">
                  <wp:posOffset>72390</wp:posOffset>
                </wp:positionV>
                <wp:extent cx="1026543" cy="207034"/>
                <wp:effectExtent l="0" t="19050" r="40640" b="40640"/>
                <wp:wrapNone/>
                <wp:docPr id="25" name="Right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6543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655E5" id="Right Arrow 25" o:spid="_x0000_s1026" type="#_x0000_t13" style="position:absolute;margin-left:333.5pt;margin-top:5.7pt;width:80.85pt;height:16.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" adj="19422" fillcolor="black [3200]" strokecolor="black [1600]" strokeweight="1pt"/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103517</wp:posOffset>
                </wp:positionH>
                <wp:positionV relativeFrom="paragraph">
                  <wp:posOffset>20847</wp:posOffset>
                </wp:positionV>
                <wp:extent cx="897147" cy="207034"/>
                <wp:effectExtent l="0" t="19050" r="36830" b="40640"/>
                <wp:wrapNone/>
                <wp:docPr id="24" name="Right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906B77" id="Right Arrow 24" o:spid="_x0000_s1026" type="#_x0000_t13" style="position:absolute;margin-left:8.15pt;margin-top:1.65pt;width:70.65pt;height:16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" adj="19108" fillcolor="black [3200]" strokecolor="black [1600]" strokeweight="1pt"/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in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+ 9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out</w:t>
      </w:r>
    </w:p>
    <w:p w:rsidR="00AC05F6" w:rsidRDefault="00AC05F6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AC05F6" w:rsidTr="00AC05F6"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</w:t>
            </w: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47</w:t>
            </w: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</w:t>
            </w: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54</w:t>
            </w: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67</w:t>
            </w: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72</w:t>
            </w: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</w:t>
            </w:r>
          </w:p>
        </w:tc>
      </w:tr>
      <w:tr w:rsidR="00AC05F6" w:rsidTr="00AC05F6"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</w:t>
            </w: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</w:p>
        </w:tc>
      </w:tr>
    </w:tbl>
    <w:p w:rsidR="00AC05F6" w:rsidRDefault="00AC05F6">
      <w:pPr>
        <w:rPr>
          <w:sz w:val="32"/>
          <w:szCs w:val="32"/>
        </w:rPr>
      </w:pPr>
    </w:p>
    <w:p w:rsidR="00AC05F6" w:rsidRDefault="00AC05F6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29FD76" wp14:editId="63ED620B">
                <wp:simplePos x="0" y="0"/>
                <wp:positionH relativeFrom="column">
                  <wp:posOffset>4243705</wp:posOffset>
                </wp:positionH>
                <wp:positionV relativeFrom="paragraph">
                  <wp:posOffset>249555</wp:posOffset>
                </wp:positionV>
                <wp:extent cx="897147" cy="207034"/>
                <wp:effectExtent l="0" t="19050" r="36830" b="40640"/>
                <wp:wrapNone/>
                <wp:docPr id="27" name="Right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3EAD8E" id="Right Arrow 27" o:spid="_x0000_s1026" type="#_x0000_t13" style="position:absolute;margin-left:334.15pt;margin-top:19.65pt;width:70.65pt;height:16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" adj="19108" fillcolor="black [3200]" strokecolor="black [1600]" strokeweight="1pt"/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629FD76" wp14:editId="63ED620B">
                <wp:simplePos x="0" y="0"/>
                <wp:positionH relativeFrom="column">
                  <wp:posOffset>120770</wp:posOffset>
                </wp:positionH>
                <wp:positionV relativeFrom="paragraph">
                  <wp:posOffset>301721</wp:posOffset>
                </wp:positionV>
                <wp:extent cx="897147" cy="207034"/>
                <wp:effectExtent l="0" t="19050" r="36830" b="40640"/>
                <wp:wrapNone/>
                <wp:docPr id="26" name="Right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6783D8" id="Right Arrow 26" o:spid="_x0000_s1026" type="#_x0000_t13" style="position:absolute;margin-left:9.5pt;margin-top:23.75pt;width:70.65pt;height:16.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" adj="19108" fillcolor="black [3200]" strokecolor="black [1600]" strokeweight="1pt"/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8A2047D" wp14:editId="5A9306ED">
                <wp:simplePos x="0" y="0"/>
                <wp:positionH relativeFrom="column">
                  <wp:posOffset>1169886</wp:posOffset>
                </wp:positionH>
                <wp:positionV relativeFrom="paragraph">
                  <wp:posOffset>43659</wp:posOffset>
                </wp:positionV>
                <wp:extent cx="2924355" cy="819510"/>
                <wp:effectExtent l="19050" t="19050" r="9525" b="3810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355" cy="819510"/>
                          <a:chOff x="0" y="0"/>
                          <a:chExt cx="2924355" cy="819510"/>
                        </a:xfrm>
                      </wpg:grpSpPr>
                      <wps:wsp>
                        <wps:cNvPr id="17" name="Oval 17"/>
                        <wps:cNvSpPr/>
                        <wps:spPr>
                          <a:xfrm>
                            <a:off x="655608" y="0"/>
                            <a:ext cx="1595887" cy="81951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Flowchart: Manual Operation 18"/>
                        <wps:cNvSpPr/>
                        <wps:spPr>
                          <a:xfrm rot="16200000">
                            <a:off x="-21566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Flowchart: Manual Operation 19"/>
                        <wps:cNvSpPr/>
                        <wps:spPr>
                          <a:xfrm rot="5400000">
                            <a:off x="2255808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A54226" id="Group 16" o:spid="_x0000_s1026" style="position:absolute;margin-left:92.1pt;margin-top:3.45pt;width:230.25pt;height:64.55pt;z-index:251672576" coordsize="29243,8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">
                <v:oval id="Oval 17" o:spid="_x0000_s1027" style="position:absolute;left:6556;width:15958;height:8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" filled="f" strokecolor="black [3213]" strokeweight="4.5pt">
                  <v:stroke joinstyle="miter"/>
                </v:oval>
                <v:shape id="Flowchart: Manual Operation 18" o:spid="_x0000_s1028" type="#_x0000_t119" style="position:absolute;left:-216;top:647;width:6901;height:646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" filled="f" strokecolor="black [3213]" strokeweight="3pt"/>
                <v:shape id="Flowchart: Manual Operation 19" o:spid="_x0000_s1029" type="#_x0000_t119" style="position:absolute;left:22557;top:647;width:6901;height:647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" filled="f" strokecolor="black [3213]" strokeweight="3pt"/>
              </v:group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AC05F6" w:rsidRDefault="00AC05F6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In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- 9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out      </w:t>
      </w:r>
    </w:p>
    <w:p w:rsidR="00AC05F6" w:rsidRDefault="00AC05F6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AC05F6" w:rsidTr="00AC05F6"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</w:t>
            </w: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</w:t>
            </w: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</w:t>
            </w: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</w:t>
            </w: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52</w:t>
            </w: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</w:t>
            </w: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</w:t>
            </w:r>
          </w:p>
        </w:tc>
      </w:tr>
      <w:tr w:rsidR="00AC05F6" w:rsidTr="00AC05F6"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AC05F6" w:rsidRDefault="00AC05F6" w:rsidP="00AC05F6">
            <w:pPr>
              <w:jc w:val="center"/>
              <w:rPr>
                <w:sz w:val="32"/>
                <w:szCs w:val="32"/>
              </w:rPr>
            </w:pPr>
          </w:p>
        </w:tc>
      </w:tr>
    </w:tbl>
    <w:p w:rsidR="00AC05F6" w:rsidRDefault="00AC05F6">
      <w:pPr>
        <w:rPr>
          <w:sz w:val="32"/>
          <w:szCs w:val="32"/>
        </w:rPr>
      </w:pPr>
    </w:p>
    <w:p w:rsidR="00AC05F6" w:rsidRDefault="00AC05F6">
      <w:pPr>
        <w:rPr>
          <w:sz w:val="32"/>
          <w:szCs w:val="32"/>
        </w:rPr>
      </w:pPr>
    </w:p>
    <w:p w:rsidR="00AC05F6" w:rsidRDefault="00AC05F6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29FD76" wp14:editId="63ED620B">
                <wp:simplePos x="0" y="0"/>
                <wp:positionH relativeFrom="column">
                  <wp:posOffset>4209690</wp:posOffset>
                </wp:positionH>
                <wp:positionV relativeFrom="paragraph">
                  <wp:posOffset>303722</wp:posOffset>
                </wp:positionV>
                <wp:extent cx="897147" cy="207034"/>
                <wp:effectExtent l="0" t="19050" r="36830" b="40640"/>
                <wp:wrapNone/>
                <wp:docPr id="29" name="Right Arrow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6338A" id="Right Arrow 29" o:spid="_x0000_s1026" type="#_x0000_t13" style="position:absolute;margin-left:331.45pt;margin-top:23.9pt;width:70.65pt;height:16.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" adj="19108" fillcolor="black [3200]" strokecolor="black [1600]" strokeweight="1pt"/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29FD76" wp14:editId="63ED620B">
                <wp:simplePos x="0" y="0"/>
                <wp:positionH relativeFrom="margin">
                  <wp:posOffset>172528</wp:posOffset>
                </wp:positionH>
                <wp:positionV relativeFrom="paragraph">
                  <wp:posOffset>303350</wp:posOffset>
                </wp:positionV>
                <wp:extent cx="897147" cy="207034"/>
                <wp:effectExtent l="0" t="19050" r="36830" b="40640"/>
                <wp:wrapNone/>
                <wp:docPr id="28" name="Right Arrow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7317B" id="Right Arrow 28" o:spid="_x0000_s1026" type="#_x0000_t13" style="position:absolute;margin-left:13.6pt;margin-top:23.9pt;width:70.65pt;height:16.3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" adj="19108" fillcolor="black [3200]" strokecolor="black [1600]" strokeweight="1pt">
                <w10:wrap anchorx="margin"/>
              </v:shap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22EB6E57" wp14:editId="3CF4D639">
                <wp:simplePos x="0" y="0"/>
                <wp:positionH relativeFrom="column">
                  <wp:posOffset>1163834</wp:posOffset>
                </wp:positionH>
                <wp:positionV relativeFrom="paragraph">
                  <wp:posOffset>15360</wp:posOffset>
                </wp:positionV>
                <wp:extent cx="2924355" cy="819510"/>
                <wp:effectExtent l="19050" t="19050" r="9525" b="3810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355" cy="819510"/>
                          <a:chOff x="0" y="0"/>
                          <a:chExt cx="2924355" cy="819510"/>
                        </a:xfrm>
                      </wpg:grpSpPr>
                      <wps:wsp>
                        <wps:cNvPr id="21" name="Oval 21"/>
                        <wps:cNvSpPr/>
                        <wps:spPr>
                          <a:xfrm>
                            <a:off x="655608" y="0"/>
                            <a:ext cx="1595887" cy="81951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Flowchart: Manual Operation 22"/>
                        <wps:cNvSpPr/>
                        <wps:spPr>
                          <a:xfrm rot="16200000">
                            <a:off x="-21566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Flowchart: Manual Operation 23"/>
                        <wps:cNvSpPr/>
                        <wps:spPr>
                          <a:xfrm rot="5400000">
                            <a:off x="2255808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9BE086" id="Group 20" o:spid="_x0000_s1026" style="position:absolute;margin-left:91.65pt;margin-top:1.2pt;width:230.25pt;height:64.55pt;z-index:251674624" coordsize="29243,8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">
                <v:oval id="Oval 21" o:spid="_x0000_s1027" style="position:absolute;left:6556;width:15958;height:8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" filled="f" strokecolor="black [3213]" strokeweight="4.5pt">
                  <v:stroke joinstyle="miter"/>
                </v:oval>
                <v:shape id="Flowchart: Manual Operation 22" o:spid="_x0000_s1028" type="#_x0000_t119" style="position:absolute;left:-216;top:647;width:6901;height:646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" filled="f" strokecolor="black [3213]" strokeweight="3pt"/>
                <v:shape id="Flowchart: Manual Operation 23" o:spid="_x0000_s1029" type="#_x0000_t119" style="position:absolute;left:22557;top:647;width:6901;height:647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" filled="f" strokecolor="black [3213]" strokeweight="3pt"/>
              </v:group>
            </w:pict>
          </mc:Fallback>
        </mc:AlternateContent>
      </w:r>
    </w:p>
    <w:p w:rsidR="00AC05F6" w:rsidRDefault="00AC05F6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in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+ 11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out</w:t>
      </w:r>
    </w:p>
    <w:p w:rsidR="00AC05F6" w:rsidRDefault="00AC05F6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C44796" w:rsidTr="00AC05F6"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</w:t>
            </w:r>
          </w:p>
        </w:tc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</w:t>
            </w:r>
          </w:p>
        </w:tc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</w:t>
            </w:r>
          </w:p>
        </w:tc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47</w:t>
            </w:r>
          </w:p>
        </w:tc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</w:t>
            </w:r>
          </w:p>
        </w:tc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</w:t>
            </w:r>
          </w:p>
        </w:tc>
      </w:tr>
      <w:tr w:rsidR="00C44796" w:rsidTr="00AC05F6"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</w:t>
            </w:r>
          </w:p>
        </w:tc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P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</w:tr>
    </w:tbl>
    <w:p w:rsidR="00AC05F6" w:rsidRDefault="00C44796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17E34037" wp14:editId="04233C40">
                <wp:simplePos x="0" y="0"/>
                <wp:positionH relativeFrom="column">
                  <wp:posOffset>1164157</wp:posOffset>
                </wp:positionH>
                <wp:positionV relativeFrom="paragraph">
                  <wp:posOffset>353060</wp:posOffset>
                </wp:positionV>
                <wp:extent cx="2924355" cy="819510"/>
                <wp:effectExtent l="19050" t="19050" r="9525" b="38100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355" cy="819510"/>
                          <a:chOff x="0" y="0"/>
                          <a:chExt cx="2924355" cy="819510"/>
                        </a:xfrm>
                      </wpg:grpSpPr>
                      <wps:wsp>
                        <wps:cNvPr id="44" name="Oval 44"/>
                        <wps:cNvSpPr/>
                        <wps:spPr>
                          <a:xfrm>
                            <a:off x="655608" y="0"/>
                            <a:ext cx="1595887" cy="81951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Flowchart: Manual Operation 45"/>
                        <wps:cNvSpPr/>
                        <wps:spPr>
                          <a:xfrm rot="16200000">
                            <a:off x="-21566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Flowchart: Manual Operation 46"/>
                        <wps:cNvSpPr/>
                        <wps:spPr>
                          <a:xfrm rot="5400000">
                            <a:off x="2255808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4052F7" id="Group 43" o:spid="_x0000_s1026" style="position:absolute;margin-left:91.65pt;margin-top:27.8pt;width:230.25pt;height:64.55pt;z-index:251702272" coordsize="29243,8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">
                <v:oval id="Oval 44" o:spid="_x0000_s1027" style="position:absolute;left:6556;width:15958;height:8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" filled="f" strokecolor="black [3213]" strokeweight="4.5pt">
                  <v:stroke joinstyle="miter"/>
                </v:oval>
                <v:shape id="Flowchart: Manual Operation 45" o:spid="_x0000_s1028" type="#_x0000_t119" style="position:absolute;left:-216;top:647;width:6901;height:646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" filled="f" strokecolor="black [3213]" strokeweight="3pt"/>
                <v:shape id="Flowchart: Manual Operation 46" o:spid="_x0000_s1029" type="#_x0000_t119" style="position:absolute;left:22557;top:647;width:6901;height:647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" filled="f" strokecolor="black [3213]" strokeweight="3pt"/>
              </v:group>
            </w:pict>
          </mc:Fallback>
        </mc:AlternateContent>
      </w:r>
    </w:p>
    <w:p w:rsidR="00C44796" w:rsidRDefault="00C44796">
      <w:pPr>
        <w:rPr>
          <w:sz w:val="32"/>
          <w:szCs w:val="32"/>
        </w:rPr>
      </w:pP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5764EBE" wp14:editId="06B7C68A">
                <wp:simplePos x="0" y="0"/>
                <wp:positionH relativeFrom="column">
                  <wp:posOffset>159445</wp:posOffset>
                </wp:positionH>
                <wp:positionV relativeFrom="paragraph">
                  <wp:posOffset>289932</wp:posOffset>
                </wp:positionV>
                <wp:extent cx="897147" cy="207034"/>
                <wp:effectExtent l="0" t="19050" r="36830" b="40640"/>
                <wp:wrapNone/>
                <wp:docPr id="42" name="Right Arrow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20DFC5" id="Right Arrow 42" o:spid="_x0000_s1026" type="#_x0000_t13" style="position:absolute;margin-left:12.55pt;margin-top:22.85pt;width:70.65pt;height:16.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" adj="19108" fillcolor="black [3200]" strokecolor="black [1600]" strokeweight="1pt"/>
            </w:pict>
          </mc:Fallback>
        </mc:AlternateContent>
      </w: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38AE84E" wp14:editId="42FEC36A">
                <wp:simplePos x="0" y="0"/>
                <wp:positionH relativeFrom="column">
                  <wp:posOffset>4257472</wp:posOffset>
                </wp:positionH>
                <wp:positionV relativeFrom="paragraph">
                  <wp:posOffset>285989</wp:posOffset>
                </wp:positionV>
                <wp:extent cx="897147" cy="207034"/>
                <wp:effectExtent l="0" t="19050" r="36830" b="40640"/>
                <wp:wrapNone/>
                <wp:docPr id="35" name="Right Arrow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B27DD3" id="Right Arrow 35" o:spid="_x0000_s1026" type="#_x0000_t13" style="position:absolute;margin-left:335.25pt;margin-top:22.5pt;width:70.65pt;height:16.3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" adj="19108" fillcolor="black [3200]" strokecolor="black [1600]" strokeweight="1pt"/>
            </w:pict>
          </mc:Fallback>
        </mc:AlternateContent>
      </w:r>
    </w:p>
    <w:p w:rsidR="00C44796" w:rsidRDefault="00C44796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in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- 11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out</w:t>
      </w:r>
    </w:p>
    <w:p w:rsidR="00C44796" w:rsidRDefault="00C44796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C44796" w:rsidTr="00C44796"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46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52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84</w:t>
            </w:r>
          </w:p>
        </w:tc>
      </w:tr>
      <w:tr w:rsidR="00C44796" w:rsidTr="00C44796"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</w:tr>
    </w:tbl>
    <w:p w:rsidR="00C44796" w:rsidRDefault="00C44796">
      <w:pPr>
        <w:rPr>
          <w:sz w:val="32"/>
          <w:szCs w:val="32"/>
        </w:rPr>
      </w:pPr>
    </w:p>
    <w:p w:rsidR="00FB26E9" w:rsidRDefault="00FB26E9">
      <w:pPr>
        <w:rPr>
          <w:sz w:val="32"/>
          <w:szCs w:val="32"/>
        </w:rPr>
      </w:pPr>
    </w:p>
    <w:p w:rsidR="00C44796" w:rsidRDefault="00C44796">
      <w:pPr>
        <w:rPr>
          <w:sz w:val="32"/>
          <w:szCs w:val="32"/>
        </w:rPr>
      </w:pP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7D79F01" wp14:editId="75FB90EC">
                <wp:simplePos x="0" y="0"/>
                <wp:positionH relativeFrom="column">
                  <wp:posOffset>172348</wp:posOffset>
                </wp:positionH>
                <wp:positionV relativeFrom="paragraph">
                  <wp:posOffset>323048</wp:posOffset>
                </wp:positionV>
                <wp:extent cx="897147" cy="207034"/>
                <wp:effectExtent l="0" t="19050" r="36830" b="40640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61F2FB" id="Right Arrow 8" o:spid="_x0000_s1026" type="#_x0000_t13" style="position:absolute;margin-left:13.55pt;margin-top:25.45pt;width:70.65pt;height:16.3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" adj="19108" fillcolor="black [3200]" strokecolor="black [1600]" strokeweight="1pt"/>
            </w:pict>
          </mc:Fallback>
        </mc:AlternateContent>
      </w: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B6A8DDF" wp14:editId="61D15BD5">
                <wp:simplePos x="0" y="0"/>
                <wp:positionH relativeFrom="column">
                  <wp:posOffset>4294146</wp:posOffset>
                </wp:positionH>
                <wp:positionV relativeFrom="paragraph">
                  <wp:posOffset>305795</wp:posOffset>
                </wp:positionV>
                <wp:extent cx="897147" cy="207034"/>
                <wp:effectExtent l="0" t="19050" r="36830" b="40640"/>
                <wp:wrapNone/>
                <wp:docPr id="34" name="Right Arrow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797BD" id="Right Arrow 34" o:spid="_x0000_s1026" type="#_x0000_t13" style="position:absolute;margin-left:338.1pt;margin-top:24.1pt;width:70.65pt;height:16.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" adj="19108" fillcolor="black [3200]" strokecolor="black [1600]" strokeweight="1pt"/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8A2047D" wp14:editId="5A9306ED">
                <wp:simplePos x="0" y="0"/>
                <wp:positionH relativeFrom="column">
                  <wp:posOffset>1207027</wp:posOffset>
                </wp:positionH>
                <wp:positionV relativeFrom="paragraph">
                  <wp:posOffset>29186</wp:posOffset>
                </wp:positionV>
                <wp:extent cx="2915606" cy="819510"/>
                <wp:effectExtent l="19050" t="19050" r="18415" b="3810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15606" cy="819510"/>
                          <a:chOff x="8749" y="0"/>
                          <a:chExt cx="2915606" cy="819510"/>
                        </a:xfrm>
                      </wpg:grpSpPr>
                      <wps:wsp>
                        <wps:cNvPr id="13" name="Oval 13"/>
                        <wps:cNvSpPr/>
                        <wps:spPr>
                          <a:xfrm>
                            <a:off x="655608" y="0"/>
                            <a:ext cx="1595887" cy="81951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Flowchart: Manual Operation 14"/>
                        <wps:cNvSpPr/>
                        <wps:spPr>
                          <a:xfrm rot="16200000">
                            <a:off x="-12817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Flowchart: Manual Operation 15"/>
                        <wps:cNvSpPr/>
                        <wps:spPr>
                          <a:xfrm rot="5400000">
                            <a:off x="2255808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0A64757" id="Group 12" o:spid="_x0000_s1026" style="position:absolute;margin-left:95.05pt;margin-top:2.3pt;width:229.6pt;height:64.55pt;z-index:251670528;mso-width-relative:margin" coordorigin="87" coordsize="29156,8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">
                <v:oval id="Oval 13" o:spid="_x0000_s1027" style="position:absolute;left:6556;width:15958;height:8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" filled="f" strokecolor="black [3213]" strokeweight="4.5pt">
                  <v:stroke joinstyle="miter"/>
                </v:oval>
                <v:shape id="Flowchart: Manual Operation 14" o:spid="_x0000_s1028" type="#_x0000_t119" style="position:absolute;left:-129;top:647;width:6901;height:6470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" filled="f" strokecolor="black [3213]" strokeweight="3pt"/>
                <v:shape id="Flowchart: Manual Operation 15" o:spid="_x0000_s1029" type="#_x0000_t119" style="position:absolute;left:22557;top:647;width:6901;height:647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" filled="f" strokecolor="black [3213]" strokeweight="3pt"/>
              </v:group>
            </w:pict>
          </mc:Fallback>
        </mc:AlternateContent>
      </w:r>
    </w:p>
    <w:p w:rsidR="00C44796" w:rsidRDefault="00C44796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in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+ 19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out</w:t>
      </w:r>
    </w:p>
    <w:p w:rsidR="00C44796" w:rsidRDefault="00C44796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C44796" w:rsidTr="00C44796"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</w:tr>
      <w:tr w:rsidR="00C44796" w:rsidTr="00C44796"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46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47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</w:t>
            </w:r>
          </w:p>
        </w:tc>
        <w:tc>
          <w:tcPr>
            <w:tcW w:w="1288" w:type="dxa"/>
          </w:tcPr>
          <w:p w:rsidR="00C44796" w:rsidRDefault="00C44796" w:rsidP="00C4479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54</w:t>
            </w:r>
          </w:p>
        </w:tc>
      </w:tr>
    </w:tbl>
    <w:p w:rsidR="00C44796" w:rsidRDefault="00C44796">
      <w:pPr>
        <w:rPr>
          <w:sz w:val="32"/>
          <w:szCs w:val="32"/>
        </w:rPr>
      </w:pPr>
    </w:p>
    <w:p w:rsidR="00C44796" w:rsidRDefault="009F6090">
      <w:pPr>
        <w:rPr>
          <w:sz w:val="32"/>
          <w:szCs w:val="32"/>
        </w:rPr>
      </w:pP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9E3F53" wp14:editId="40F030D0">
                <wp:simplePos x="0" y="0"/>
                <wp:positionH relativeFrom="column">
                  <wp:posOffset>282683</wp:posOffset>
                </wp:positionH>
                <wp:positionV relativeFrom="paragraph">
                  <wp:posOffset>365880</wp:posOffset>
                </wp:positionV>
                <wp:extent cx="897147" cy="207034"/>
                <wp:effectExtent l="0" t="19050" r="36830" b="40640"/>
                <wp:wrapNone/>
                <wp:docPr id="30" name="Right Arrow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219FBD" id="Right Arrow 30" o:spid="_x0000_s1026" type="#_x0000_t13" style="position:absolute;margin-left:22.25pt;margin-top:28.8pt;width:70.65pt;height:16.3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" adj="19108" fillcolor="black [3200]" strokecolor="black [1600]" strokeweight="1pt"/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17E34037" wp14:editId="04233C40">
                <wp:simplePos x="0" y="0"/>
                <wp:positionH relativeFrom="column">
                  <wp:posOffset>1241304</wp:posOffset>
                </wp:positionH>
                <wp:positionV relativeFrom="paragraph">
                  <wp:posOffset>104308</wp:posOffset>
                </wp:positionV>
                <wp:extent cx="2924355" cy="819510"/>
                <wp:effectExtent l="19050" t="19050" r="9525" b="38100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355" cy="819510"/>
                          <a:chOff x="0" y="0"/>
                          <a:chExt cx="2924355" cy="819510"/>
                        </a:xfrm>
                      </wpg:grpSpPr>
                      <wps:wsp>
                        <wps:cNvPr id="48" name="Oval 48"/>
                        <wps:cNvSpPr/>
                        <wps:spPr>
                          <a:xfrm>
                            <a:off x="655608" y="0"/>
                            <a:ext cx="1595887" cy="81951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Flowchart: Manual Operation 49"/>
                        <wps:cNvSpPr/>
                        <wps:spPr>
                          <a:xfrm rot="16200000">
                            <a:off x="-21566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Flowchart: Manual Operation 50"/>
                        <wps:cNvSpPr/>
                        <wps:spPr>
                          <a:xfrm rot="5400000">
                            <a:off x="2255808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EECA67" id="Group 47" o:spid="_x0000_s1026" style="position:absolute;margin-left:97.75pt;margin-top:8.2pt;width:230.25pt;height:64.55pt;z-index:251704320" coordsize="29243,8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">
                <v:oval id="Oval 48" o:spid="_x0000_s1027" style="position:absolute;left:6556;width:15958;height:8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" filled="f" strokecolor="black [3213]" strokeweight="4.5pt">
                  <v:stroke joinstyle="miter"/>
                </v:oval>
                <v:shape id="Flowchart: Manual Operation 49" o:spid="_x0000_s1028" type="#_x0000_t119" style="position:absolute;left:-216;top:647;width:6901;height:646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" filled="f" strokecolor="black [3213]" strokeweight="3pt"/>
                <v:shape id="Flowchart: Manual Operation 50" o:spid="_x0000_s1029" type="#_x0000_t119" style="position:absolute;left:22557;top:647;width:6901;height:647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" filled="f" strokecolor="black [3213]" strokeweight="3pt"/>
              </v:group>
            </w:pict>
          </mc:Fallback>
        </mc:AlternateContent>
      </w:r>
    </w:p>
    <w:p w:rsidR="00C44796" w:rsidRDefault="009F6090">
      <w:pPr>
        <w:rPr>
          <w:sz w:val="32"/>
          <w:szCs w:val="32"/>
        </w:rPr>
      </w:pP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C37861" wp14:editId="74EE14ED">
                <wp:simplePos x="0" y="0"/>
                <wp:positionH relativeFrom="column">
                  <wp:posOffset>4300328</wp:posOffset>
                </wp:positionH>
                <wp:positionV relativeFrom="paragraph">
                  <wp:posOffset>22980</wp:posOffset>
                </wp:positionV>
                <wp:extent cx="897147" cy="207034"/>
                <wp:effectExtent l="0" t="19050" r="36830" b="40640"/>
                <wp:wrapNone/>
                <wp:docPr id="31" name="Right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44A45" id="Right Arrow 31" o:spid="_x0000_s1026" type="#_x0000_t13" style="position:absolute;margin-left:338.6pt;margin-top:1.8pt;width:70.65pt;height:16.3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" adj="19108" fillcolor="black [3200]" strokecolor="black [1600]" strokeweight="1pt"/>
            </w:pict>
          </mc:Fallback>
        </mc:AlternateContent>
      </w:r>
      <w:r w:rsidR="00C44796">
        <w:rPr>
          <w:sz w:val="32"/>
          <w:szCs w:val="32"/>
        </w:rPr>
        <w:tab/>
      </w:r>
      <w:r w:rsidR="00C44796">
        <w:rPr>
          <w:sz w:val="32"/>
          <w:szCs w:val="32"/>
        </w:rPr>
        <w:tab/>
      </w:r>
      <w:r w:rsidR="00C44796">
        <w:rPr>
          <w:sz w:val="32"/>
          <w:szCs w:val="32"/>
        </w:rPr>
        <w:tab/>
      </w:r>
      <w:r>
        <w:rPr>
          <w:sz w:val="32"/>
          <w:szCs w:val="32"/>
        </w:rPr>
        <w:t>in</w:t>
      </w:r>
      <w:r w:rsidR="00C44796"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- 19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out</w:t>
      </w:r>
    </w:p>
    <w:p w:rsidR="00C44796" w:rsidRDefault="00C44796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9F6090" w:rsidTr="009F6090"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57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</w:t>
            </w:r>
          </w:p>
        </w:tc>
      </w:tr>
      <w:tr w:rsidR="009F6090" w:rsidTr="009F6090"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</w:tr>
    </w:tbl>
    <w:p w:rsidR="00C44796" w:rsidRDefault="00C44796">
      <w:pPr>
        <w:rPr>
          <w:sz w:val="32"/>
          <w:szCs w:val="32"/>
        </w:rPr>
      </w:pPr>
    </w:p>
    <w:p w:rsidR="00C44796" w:rsidRDefault="00C44796">
      <w:pPr>
        <w:rPr>
          <w:sz w:val="32"/>
          <w:szCs w:val="32"/>
        </w:rPr>
      </w:pPr>
      <w:bookmarkStart w:id="0" w:name="_GoBack"/>
      <w:bookmarkEnd w:id="0"/>
    </w:p>
    <w:p w:rsidR="009F6090" w:rsidRDefault="009F6090">
      <w:pPr>
        <w:rPr>
          <w:sz w:val="32"/>
          <w:szCs w:val="32"/>
        </w:rPr>
      </w:pP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457267D" wp14:editId="6E6C358A">
                <wp:simplePos x="0" y="0"/>
                <wp:positionH relativeFrom="column">
                  <wp:posOffset>4359562</wp:posOffset>
                </wp:positionH>
                <wp:positionV relativeFrom="paragraph">
                  <wp:posOffset>30660</wp:posOffset>
                </wp:positionV>
                <wp:extent cx="897147" cy="207034"/>
                <wp:effectExtent l="0" t="19050" r="36830" b="40640"/>
                <wp:wrapNone/>
                <wp:docPr id="38" name="Right Arrow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C04E75" id="Right Arrow 38" o:spid="_x0000_s1026" type="#_x0000_t13" style="position:absolute;margin-left:343.25pt;margin-top:2.4pt;width:70.65pt;height:16.3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" adj="19108" fillcolor="black [3200]" strokecolor="black [1600]" strokeweight="1pt"/>
            </w:pict>
          </mc:Fallback>
        </mc:AlternateContent>
      </w: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6B6A53" wp14:editId="4DDADB47">
                <wp:simplePos x="0" y="0"/>
                <wp:positionH relativeFrom="column">
                  <wp:posOffset>347671</wp:posOffset>
                </wp:positionH>
                <wp:positionV relativeFrom="paragraph">
                  <wp:posOffset>30528</wp:posOffset>
                </wp:positionV>
                <wp:extent cx="897147" cy="207034"/>
                <wp:effectExtent l="0" t="19050" r="36830" b="40640"/>
                <wp:wrapNone/>
                <wp:docPr id="39" name="Right Arrow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1F5AE0" id="Right Arrow 39" o:spid="_x0000_s1026" type="#_x0000_t13" style="position:absolute;margin-left:27.4pt;margin-top:2.4pt;width:70.65pt;height:16.3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" adj="19108" fillcolor="black [3200]" strokecolor="black [1600]" strokeweight="1pt"/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17E34037" wp14:editId="04233C40">
                <wp:simplePos x="0" y="0"/>
                <wp:positionH relativeFrom="column">
                  <wp:posOffset>1337094</wp:posOffset>
                </wp:positionH>
                <wp:positionV relativeFrom="paragraph">
                  <wp:posOffset>-187984</wp:posOffset>
                </wp:positionV>
                <wp:extent cx="2924355" cy="819510"/>
                <wp:effectExtent l="19050" t="19050" r="9525" b="38100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355" cy="819510"/>
                          <a:chOff x="0" y="0"/>
                          <a:chExt cx="2924355" cy="819510"/>
                        </a:xfrm>
                      </wpg:grpSpPr>
                      <wps:wsp>
                        <wps:cNvPr id="52" name="Oval 52"/>
                        <wps:cNvSpPr/>
                        <wps:spPr>
                          <a:xfrm>
                            <a:off x="655608" y="0"/>
                            <a:ext cx="1595887" cy="81951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Flowchart: Manual Operation 53"/>
                        <wps:cNvSpPr/>
                        <wps:spPr>
                          <a:xfrm rot="16200000">
                            <a:off x="-21566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Flowchart: Manual Operation 54"/>
                        <wps:cNvSpPr/>
                        <wps:spPr>
                          <a:xfrm rot="5400000">
                            <a:off x="2255808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A95612" id="Group 51" o:spid="_x0000_s1026" style="position:absolute;margin-left:105.3pt;margin-top:-14.8pt;width:230.25pt;height:64.55pt;z-index:251706368" coordsize="29243,8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">
                <v:oval id="Oval 52" o:spid="_x0000_s1027" style="position:absolute;left:6556;width:15958;height:8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" filled="f" strokecolor="black [3213]" strokeweight="4.5pt">
                  <v:stroke joinstyle="miter"/>
                </v:oval>
                <v:shape id="Flowchart: Manual Operation 53" o:spid="_x0000_s1028" type="#_x0000_t119" style="position:absolute;left:-216;top:647;width:6901;height:646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" filled="f" strokecolor="black [3213]" strokeweight="3pt"/>
                <v:shape id="Flowchart: Manual Operation 54" o:spid="_x0000_s1029" type="#_x0000_t119" style="position:absolute;left:22557;top:647;width:6901;height:647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" filled="f" strokecolor="black [3213]" strokeweight="3pt"/>
              </v:group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in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+ 21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out</w:t>
      </w:r>
    </w:p>
    <w:p w:rsidR="009F6090" w:rsidRDefault="009F6090">
      <w:pPr>
        <w:rPr>
          <w:sz w:val="32"/>
          <w:szCs w:val="32"/>
        </w:rPr>
      </w:pPr>
    </w:p>
    <w:p w:rsidR="009F6090" w:rsidRDefault="009F609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9F6090" w:rsidTr="009F6090"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53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</w:tr>
      <w:tr w:rsidR="009F6090" w:rsidTr="009F6090"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38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49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57</w:t>
            </w:r>
          </w:p>
        </w:tc>
      </w:tr>
    </w:tbl>
    <w:p w:rsidR="009F6090" w:rsidRDefault="009F6090">
      <w:pPr>
        <w:rPr>
          <w:sz w:val="32"/>
          <w:szCs w:val="32"/>
        </w:rPr>
      </w:pPr>
    </w:p>
    <w:p w:rsidR="009F6090" w:rsidRDefault="009F6090">
      <w:pPr>
        <w:rPr>
          <w:sz w:val="32"/>
          <w:szCs w:val="32"/>
        </w:rPr>
      </w:pP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4DAA824" wp14:editId="0371536F">
                <wp:simplePos x="0" y="0"/>
                <wp:positionH relativeFrom="margin">
                  <wp:posOffset>4349486</wp:posOffset>
                </wp:positionH>
                <wp:positionV relativeFrom="paragraph">
                  <wp:posOffset>341175</wp:posOffset>
                </wp:positionV>
                <wp:extent cx="897147" cy="207034"/>
                <wp:effectExtent l="0" t="19050" r="36830" b="40640"/>
                <wp:wrapNone/>
                <wp:docPr id="40" name="Right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E3758E" id="Right Arrow 40" o:spid="_x0000_s1026" type="#_x0000_t13" style="position:absolute;margin-left:342.5pt;margin-top:26.85pt;width:70.65pt;height:16.3pt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" adj="19108" fillcolor="black [3200]" strokecolor="black [1600]" strokeweight="1pt">
                <w10:wrap anchorx="margin"/>
              </v:shape>
            </w:pict>
          </mc:Fallback>
        </mc:AlternateContent>
      </w: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0084AD" wp14:editId="02EEC4CE">
                <wp:simplePos x="0" y="0"/>
                <wp:positionH relativeFrom="column">
                  <wp:posOffset>342840</wp:posOffset>
                </wp:positionH>
                <wp:positionV relativeFrom="paragraph">
                  <wp:posOffset>341450</wp:posOffset>
                </wp:positionV>
                <wp:extent cx="897147" cy="207034"/>
                <wp:effectExtent l="0" t="19050" r="36830" b="40640"/>
                <wp:wrapNone/>
                <wp:docPr id="41" name="Right Arrow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72829E" id="Right Arrow 41" o:spid="_x0000_s1026" type="#_x0000_t13" style="position:absolute;margin-left:27pt;margin-top:26.9pt;width:70.65pt;height:16.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" adj="19108" fillcolor="black [3200]" strokecolor="black [1600]" strokeweight="1pt"/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17E34037" wp14:editId="04233C40">
                <wp:simplePos x="0" y="0"/>
                <wp:positionH relativeFrom="column">
                  <wp:posOffset>1336973</wp:posOffset>
                </wp:positionH>
                <wp:positionV relativeFrom="paragraph">
                  <wp:posOffset>84695</wp:posOffset>
                </wp:positionV>
                <wp:extent cx="2924355" cy="819510"/>
                <wp:effectExtent l="19050" t="19050" r="9525" b="38100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355" cy="819510"/>
                          <a:chOff x="0" y="0"/>
                          <a:chExt cx="2924355" cy="819510"/>
                        </a:xfrm>
                      </wpg:grpSpPr>
                      <wps:wsp>
                        <wps:cNvPr id="56" name="Oval 56"/>
                        <wps:cNvSpPr/>
                        <wps:spPr>
                          <a:xfrm>
                            <a:off x="655608" y="0"/>
                            <a:ext cx="1595887" cy="81951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Flowchart: Manual Operation 57"/>
                        <wps:cNvSpPr/>
                        <wps:spPr>
                          <a:xfrm rot="16200000">
                            <a:off x="-21566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Flowchart: Manual Operation 58"/>
                        <wps:cNvSpPr/>
                        <wps:spPr>
                          <a:xfrm rot="5400000">
                            <a:off x="2255808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2D282A" id="Group 55" o:spid="_x0000_s1026" style="position:absolute;margin-left:105.25pt;margin-top:6.65pt;width:230.25pt;height:64.55pt;z-index:251708416" coordsize="29243,8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">
                <v:oval id="Oval 56" o:spid="_x0000_s1027" style="position:absolute;left:6556;width:15958;height:8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" filled="f" strokecolor="black [3213]" strokeweight="4.5pt">
                  <v:stroke joinstyle="miter"/>
                </v:oval>
                <v:shape id="Flowchart: Manual Operation 57" o:spid="_x0000_s1028" type="#_x0000_t119" style="position:absolute;left:-216;top:647;width:6901;height:646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" filled="f" strokecolor="black [3213]" strokeweight="3pt"/>
                <v:shape id="Flowchart: Manual Operation 58" o:spid="_x0000_s1029" type="#_x0000_t119" style="position:absolute;left:22557;top:647;width:6901;height:647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" filled="f" strokecolor="black [3213]" strokeweight="3pt"/>
              </v:group>
            </w:pict>
          </mc:Fallback>
        </mc:AlternateContent>
      </w:r>
    </w:p>
    <w:p w:rsidR="009F6090" w:rsidRDefault="009F6090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in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- 21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out</w:t>
      </w:r>
    </w:p>
    <w:p w:rsidR="009F6090" w:rsidRDefault="009F609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9F6090" w:rsidTr="009F6090"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</w:tr>
      <w:tr w:rsidR="009F6090" w:rsidTr="009F6090"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54</w:t>
            </w:r>
          </w:p>
        </w:tc>
      </w:tr>
    </w:tbl>
    <w:p w:rsidR="009F6090" w:rsidRDefault="009F6090">
      <w:pPr>
        <w:rPr>
          <w:sz w:val="32"/>
          <w:szCs w:val="32"/>
        </w:rPr>
      </w:pPr>
    </w:p>
    <w:p w:rsidR="004E22FB" w:rsidRDefault="004E22FB">
      <w:pPr>
        <w:rPr>
          <w:sz w:val="32"/>
          <w:szCs w:val="32"/>
        </w:rPr>
      </w:pPr>
      <w:r>
        <w:rPr>
          <w:sz w:val="32"/>
          <w:szCs w:val="32"/>
        </w:rPr>
        <w:t>Put your own numbers into these machines:</w:t>
      </w:r>
    </w:p>
    <w:p w:rsidR="009F6090" w:rsidRDefault="009F6090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4EBA7B58" wp14:editId="631ACDDC">
                <wp:simplePos x="0" y="0"/>
                <wp:positionH relativeFrom="column">
                  <wp:posOffset>1354252</wp:posOffset>
                </wp:positionH>
                <wp:positionV relativeFrom="paragraph">
                  <wp:posOffset>206638</wp:posOffset>
                </wp:positionV>
                <wp:extent cx="2924355" cy="819510"/>
                <wp:effectExtent l="19050" t="19050" r="9525" b="38100"/>
                <wp:wrapNone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355" cy="819510"/>
                          <a:chOff x="0" y="0"/>
                          <a:chExt cx="2924355" cy="819510"/>
                        </a:xfrm>
                      </wpg:grpSpPr>
                      <wps:wsp>
                        <wps:cNvPr id="60" name="Oval 60"/>
                        <wps:cNvSpPr/>
                        <wps:spPr>
                          <a:xfrm>
                            <a:off x="655608" y="0"/>
                            <a:ext cx="1595887" cy="81951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Flowchart: Manual Operation 61"/>
                        <wps:cNvSpPr/>
                        <wps:spPr>
                          <a:xfrm rot="16200000">
                            <a:off x="-21566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Flowchart: Manual Operation 62"/>
                        <wps:cNvSpPr/>
                        <wps:spPr>
                          <a:xfrm rot="5400000">
                            <a:off x="2255808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3A6A2C" id="Group 59" o:spid="_x0000_s1026" style="position:absolute;margin-left:106.65pt;margin-top:16.25pt;width:230.25pt;height:64.55pt;z-index:251710464" coordsize="29243,8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">
                <v:oval id="Oval 60" o:spid="_x0000_s1027" style="position:absolute;left:6556;width:15958;height:8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" filled="f" strokecolor="black [3213]" strokeweight="4.5pt">
                  <v:stroke joinstyle="miter"/>
                </v:oval>
                <v:shape id="Flowchart: Manual Operation 61" o:spid="_x0000_s1028" type="#_x0000_t119" style="position:absolute;left:-216;top:647;width:6901;height:646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" filled="f" strokecolor="black [3213]" strokeweight="3pt"/>
                <v:shape id="Flowchart: Manual Operation 62" o:spid="_x0000_s1029" type="#_x0000_t119" style="position:absolute;left:22557;top:647;width:6901;height:647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" filled="f" strokecolor="black [3213]" strokeweight="3pt"/>
              </v:group>
            </w:pict>
          </mc:Fallback>
        </mc:AlternateContent>
      </w:r>
    </w:p>
    <w:p w:rsidR="009F6090" w:rsidRDefault="004E22FB">
      <w:pPr>
        <w:rPr>
          <w:sz w:val="32"/>
          <w:szCs w:val="32"/>
        </w:rPr>
      </w:pP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BDD27EF" wp14:editId="5E51B8E4">
                <wp:simplePos x="0" y="0"/>
                <wp:positionH relativeFrom="column">
                  <wp:posOffset>4378385</wp:posOffset>
                </wp:positionH>
                <wp:positionV relativeFrom="paragraph">
                  <wp:posOffset>93632</wp:posOffset>
                </wp:positionV>
                <wp:extent cx="897147" cy="207034"/>
                <wp:effectExtent l="0" t="19050" r="36830" b="40640"/>
                <wp:wrapNone/>
                <wp:docPr id="37" name="Right Arrow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F7F391" id="Right Arrow 37" o:spid="_x0000_s1026" type="#_x0000_t13" style="position:absolute;margin-left:344.75pt;margin-top:7.35pt;width:70.65pt;height:16.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" adj="19108" fillcolor="black [3200]" strokecolor="black [1600]" strokeweight="1pt"/>
            </w:pict>
          </mc:Fallback>
        </mc:AlternateContent>
      </w: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72C68D2" wp14:editId="1DBE102A">
                <wp:simplePos x="0" y="0"/>
                <wp:positionH relativeFrom="column">
                  <wp:posOffset>364454</wp:posOffset>
                </wp:positionH>
                <wp:positionV relativeFrom="paragraph">
                  <wp:posOffset>71899</wp:posOffset>
                </wp:positionV>
                <wp:extent cx="897147" cy="207034"/>
                <wp:effectExtent l="0" t="19050" r="36830" b="40640"/>
                <wp:wrapNone/>
                <wp:docPr id="33" name="Right Arrow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F0DC11" id="Right Arrow 33" o:spid="_x0000_s1026" type="#_x0000_t13" style="position:absolute;margin-left:28.7pt;margin-top:5.65pt;width:70.65pt;height:16.3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" adj="19108" fillcolor="black [3200]" strokecolor="black [1600]" strokeweight="1pt"/>
            </w:pict>
          </mc:Fallback>
        </mc:AlternateContent>
      </w:r>
      <w:r w:rsidR="009F6090">
        <w:rPr>
          <w:sz w:val="32"/>
          <w:szCs w:val="32"/>
        </w:rPr>
        <w:tab/>
      </w:r>
      <w:r w:rsidR="009F6090">
        <w:rPr>
          <w:sz w:val="32"/>
          <w:szCs w:val="32"/>
        </w:rPr>
        <w:tab/>
      </w:r>
      <w:r w:rsidR="009F6090">
        <w:rPr>
          <w:sz w:val="32"/>
          <w:szCs w:val="32"/>
        </w:rPr>
        <w:tab/>
        <w:t xml:space="preserve">   in</w:t>
      </w:r>
      <w:r w:rsidR="009F6090">
        <w:rPr>
          <w:sz w:val="32"/>
          <w:szCs w:val="32"/>
        </w:rPr>
        <w:tab/>
      </w:r>
      <w:r w:rsidR="009F6090">
        <w:rPr>
          <w:sz w:val="32"/>
          <w:szCs w:val="32"/>
        </w:rPr>
        <w:tab/>
        <w:t xml:space="preserve">        - 19</w:t>
      </w:r>
      <w:r w:rsidR="009F6090">
        <w:rPr>
          <w:sz w:val="32"/>
          <w:szCs w:val="32"/>
        </w:rPr>
        <w:tab/>
      </w:r>
      <w:r w:rsidR="009F6090">
        <w:rPr>
          <w:sz w:val="32"/>
          <w:szCs w:val="32"/>
        </w:rPr>
        <w:tab/>
        <w:t xml:space="preserve">  out</w:t>
      </w:r>
    </w:p>
    <w:p w:rsidR="009F6090" w:rsidRDefault="009F6090">
      <w:pPr>
        <w:rPr>
          <w:sz w:val="32"/>
          <w:szCs w:val="32"/>
        </w:rPr>
      </w:pPr>
    </w:p>
    <w:p w:rsidR="009F6090" w:rsidRDefault="009F609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9F6090" w:rsidTr="009F6090"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</w:tr>
      <w:tr w:rsidR="009F6090" w:rsidTr="009F6090"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</w:t>
            </w: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9F6090" w:rsidRDefault="009F6090" w:rsidP="009F6090">
            <w:pPr>
              <w:jc w:val="center"/>
              <w:rPr>
                <w:sz w:val="32"/>
                <w:szCs w:val="32"/>
              </w:rPr>
            </w:pPr>
          </w:p>
        </w:tc>
      </w:tr>
    </w:tbl>
    <w:p w:rsidR="009F6090" w:rsidRDefault="009F6090">
      <w:pPr>
        <w:rPr>
          <w:sz w:val="32"/>
          <w:szCs w:val="32"/>
        </w:rPr>
      </w:pPr>
    </w:p>
    <w:p w:rsidR="009F6090" w:rsidRDefault="004E22FB">
      <w:pPr>
        <w:rPr>
          <w:sz w:val="32"/>
          <w:szCs w:val="32"/>
        </w:rPr>
      </w:pP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10AFB57" wp14:editId="3D58EA0F">
                <wp:simplePos x="0" y="0"/>
                <wp:positionH relativeFrom="column">
                  <wp:posOffset>4429293</wp:posOffset>
                </wp:positionH>
                <wp:positionV relativeFrom="paragraph">
                  <wp:posOffset>279520</wp:posOffset>
                </wp:positionV>
                <wp:extent cx="897147" cy="207034"/>
                <wp:effectExtent l="0" t="19050" r="36830" b="40640"/>
                <wp:wrapNone/>
                <wp:docPr id="32" name="Right Arrow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3F2718" id="Right Arrow 32" o:spid="_x0000_s1026" type="#_x0000_t13" style="position:absolute;margin-left:348.75pt;margin-top:22pt;width:70.65pt;height:16.3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" adj="19108" fillcolor="black [3200]" strokecolor="black [1600]" strokeweight="1pt"/>
            </w:pict>
          </mc:Fallback>
        </mc:AlternateContent>
      </w:r>
      <w:r w:rsidRPr="00C4479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3287EBB" wp14:editId="639286E6">
                <wp:simplePos x="0" y="0"/>
                <wp:positionH relativeFrom="column">
                  <wp:posOffset>428445</wp:posOffset>
                </wp:positionH>
                <wp:positionV relativeFrom="paragraph">
                  <wp:posOffset>239587</wp:posOffset>
                </wp:positionV>
                <wp:extent cx="897147" cy="207034"/>
                <wp:effectExtent l="0" t="19050" r="36830" b="40640"/>
                <wp:wrapNone/>
                <wp:docPr id="36" name="Right Arrow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20703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03C982" id="Right Arrow 36" o:spid="_x0000_s1026" type="#_x0000_t13" style="position:absolute;margin-left:33.75pt;margin-top:18.85pt;width:70.65pt;height:16.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" adj="19108" fillcolor="black [3200]" strokecolor="black [1600]" strokeweight="1pt"/>
            </w:pict>
          </mc:Fallback>
        </mc:AlternateContent>
      </w:r>
      <w:r w:rsidR="009F6090"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17E34037" wp14:editId="04233C40">
                <wp:simplePos x="0" y="0"/>
                <wp:positionH relativeFrom="margin">
                  <wp:align>center</wp:align>
                </wp:positionH>
                <wp:positionV relativeFrom="paragraph">
                  <wp:posOffset>24309</wp:posOffset>
                </wp:positionV>
                <wp:extent cx="2924355" cy="819510"/>
                <wp:effectExtent l="19050" t="19050" r="9525" b="3810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355" cy="819510"/>
                          <a:chOff x="0" y="0"/>
                          <a:chExt cx="2924355" cy="819510"/>
                        </a:xfrm>
                      </wpg:grpSpPr>
                      <wps:wsp>
                        <wps:cNvPr id="64" name="Oval 64"/>
                        <wps:cNvSpPr/>
                        <wps:spPr>
                          <a:xfrm>
                            <a:off x="655608" y="0"/>
                            <a:ext cx="1595887" cy="81951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Flowchart: Manual Operation 65"/>
                        <wps:cNvSpPr/>
                        <wps:spPr>
                          <a:xfrm rot="16200000">
                            <a:off x="-21566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Flowchart: Manual Operation 66"/>
                        <wps:cNvSpPr/>
                        <wps:spPr>
                          <a:xfrm rot="5400000">
                            <a:off x="2255808" y="64698"/>
                            <a:ext cx="690114" cy="646981"/>
                          </a:xfrm>
                          <a:prstGeom prst="flowChartManualOpera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F6A80B" id="Group 63" o:spid="_x0000_s1026" style="position:absolute;margin-left:0;margin-top:1.9pt;width:230.25pt;height:64.55pt;z-index:251712512;mso-position-horizontal:center;mso-position-horizontal-relative:margin" coordsize="29243,8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">
                <v:oval id="Oval 64" o:spid="_x0000_s1027" style="position:absolute;left:6556;width:15958;height:8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" filled="f" strokecolor="black [3213]" strokeweight="4.5pt">
                  <v:stroke joinstyle="miter"/>
                </v:oval>
                <v:shape id="Flowchart: Manual Operation 65" o:spid="_x0000_s1028" type="#_x0000_t119" style="position:absolute;left:-216;top:647;width:6901;height:646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" filled="f" strokecolor="black [3213]" strokeweight="3pt"/>
                <v:shape id="Flowchart: Manual Operation 66" o:spid="_x0000_s1029" type="#_x0000_t119" style="position:absolute;left:22557;top:647;width:6901;height:647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" filled="f" strokecolor="black [3213]" strokeweight="3pt"/>
                <w10:wrap anchorx="margin"/>
              </v:group>
            </w:pict>
          </mc:Fallback>
        </mc:AlternateContent>
      </w:r>
    </w:p>
    <w:p w:rsidR="009F6090" w:rsidRDefault="004E22FB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In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+ 21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out</w:t>
      </w:r>
    </w:p>
    <w:p w:rsidR="009F6090" w:rsidRDefault="009F609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4E22FB" w:rsidTr="004E22FB"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</w:t>
            </w:r>
          </w:p>
        </w:tc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</w:p>
        </w:tc>
      </w:tr>
      <w:tr w:rsidR="004E22FB" w:rsidTr="004E22FB"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</w:t>
            </w:r>
          </w:p>
        </w:tc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88" w:type="dxa"/>
          </w:tcPr>
          <w:p w:rsidR="004E22FB" w:rsidRDefault="004E22FB" w:rsidP="004E22FB">
            <w:pPr>
              <w:jc w:val="center"/>
              <w:rPr>
                <w:sz w:val="32"/>
                <w:szCs w:val="32"/>
              </w:rPr>
            </w:pPr>
          </w:p>
        </w:tc>
      </w:tr>
    </w:tbl>
    <w:p w:rsidR="00C44796" w:rsidRPr="00FB26E9" w:rsidRDefault="00C44796">
      <w:pPr>
        <w:rPr>
          <w:sz w:val="32"/>
          <w:szCs w:val="32"/>
        </w:rPr>
      </w:pPr>
    </w:p>
    <w:sectPr w:rsidR="00C44796" w:rsidRPr="00FB26E9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2FB" w:rsidRDefault="004E22FB" w:rsidP="004E22FB">
      <w:pPr>
        <w:spacing w:after="0" w:line="240" w:lineRule="auto"/>
      </w:pPr>
      <w:r>
        <w:separator/>
      </w:r>
    </w:p>
  </w:endnote>
  <w:endnote w:type="continuationSeparator" w:id="0">
    <w:p w:rsidR="004E22FB" w:rsidRDefault="004E22FB" w:rsidP="004E2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51863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22FB" w:rsidRDefault="004E22F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E22FB" w:rsidRDefault="004E22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2FB" w:rsidRDefault="004E22FB" w:rsidP="004E22FB">
      <w:pPr>
        <w:spacing w:after="0" w:line="240" w:lineRule="auto"/>
      </w:pPr>
      <w:r>
        <w:separator/>
      </w:r>
    </w:p>
  </w:footnote>
  <w:footnote w:type="continuationSeparator" w:id="0">
    <w:p w:rsidR="004E22FB" w:rsidRDefault="004E22FB" w:rsidP="004E22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6E9"/>
    <w:rsid w:val="00176CEF"/>
    <w:rsid w:val="004E22FB"/>
    <w:rsid w:val="009F6090"/>
    <w:rsid w:val="00AC05F6"/>
    <w:rsid w:val="00C44796"/>
    <w:rsid w:val="00CA357A"/>
    <w:rsid w:val="00FB2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249DC"/>
  <w15:chartTrackingRefBased/>
  <w15:docId w15:val="{627EE5C4-8A43-4602-ABFD-14E30567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2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22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2FB"/>
  </w:style>
  <w:style w:type="paragraph" w:styleId="Footer">
    <w:name w:val="footer"/>
    <w:basedOn w:val="Normal"/>
    <w:link w:val="FooterChar"/>
    <w:uiPriority w:val="99"/>
    <w:unhideWhenUsed/>
    <w:rsid w:val="004E22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352"/>
    <w:rsid w:val="0041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23BBEFE382E4C8C859126715653002D">
    <w:name w:val="A23BBEFE382E4C8C859126715653002D"/>
    <w:rsid w:val="004173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57C1D432</Template>
  <TotalTime>46</TotalTime>
  <Pages>3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2020-04-10T11:30:00Z</dcterms:created>
  <dcterms:modified xsi:type="dcterms:W3CDTF">2020-04-10T12:16:00Z</dcterms:modified>
</cp:coreProperties>
</file>