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8F" w:rsidRDefault="008B4CE9">
      <w:pPr>
        <w:rPr>
          <w:sz w:val="28"/>
          <w:szCs w:val="28"/>
        </w:rPr>
      </w:pPr>
      <w:r>
        <w:rPr>
          <w:sz w:val="28"/>
          <w:szCs w:val="28"/>
        </w:rPr>
        <w:t>Week 29</w:t>
      </w:r>
    </w:p>
    <w:p w:rsidR="00D9038F" w:rsidRDefault="00D9038F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6D4A12" w:rsidRPr="00D9038F" w:rsidRDefault="00D9038F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038F">
        <w:rPr>
          <w:sz w:val="28"/>
          <w:szCs w:val="28"/>
        </w:rPr>
        <w:t>9 + 9 =</w:t>
      </w:r>
    </w:p>
    <w:p w:rsidR="00D9038F" w:rsidRDefault="00D9038F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 - 3 = 10</w:t>
      </w:r>
    </w:p>
    <w:p w:rsidR="00D9038F" w:rsidRDefault="00D9038F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5 =</w:t>
      </w:r>
    </w:p>
    <w:p w:rsidR="00D9038F" w:rsidRDefault="00D9038F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12 – 5 =</w:t>
      </w:r>
    </w:p>
    <w:p w:rsidR="00D9038F" w:rsidRDefault="00D9038F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9 x 10 = 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 + 5 + 4 =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___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4 = 3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80 + 5 =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2 =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 x 4 = 16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11 – 1 =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423, 422, 421, ___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64 – 6 =</w:t>
      </w:r>
    </w:p>
    <w:p w:rsidR="00F53C7A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 x 7 =</w:t>
      </w:r>
    </w:p>
    <w:p w:rsidR="00D9038F" w:rsidRPr="0071582B" w:rsidRDefault="00F53C7A" w:rsidP="00D9038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 - 10 = 9</w:t>
      </w: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To show 4 o’clock where would you put the hands?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How long is it from 4:00 to 10:30?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Which 3 coins make 9p?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Divide 100 by 10.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Share 50 between 5.</w:t>
      </w:r>
    </w:p>
    <w:p w:rsidR="00D9038F" w:rsidRDefault="00D9038F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>335, ____, 345, ____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Make 10 nine times bigger.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¼ m + ½ m + ¼ m = ____ m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Emma read 10 pages of her book yesterday and 89 pages today. How many pages did she read over the 2 days?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¼</w:t>
      </w:r>
      <w:proofErr w:type="gramEnd"/>
      <w:r>
        <w:rPr>
          <w:sz w:val="28"/>
          <w:szCs w:val="28"/>
        </w:rPr>
        <w:t xml:space="preserve"> x 4 ) + 12 =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There are 7 tulips in each vase. How many tulips are in 5 vases?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Write 714 in words.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( 10</w:t>
      </w:r>
      <w:proofErr w:type="gramEnd"/>
      <w:r>
        <w:rPr>
          <w:sz w:val="28"/>
          <w:szCs w:val="28"/>
        </w:rPr>
        <w:t xml:space="preserve"> x 4 ) + 7 =</w:t>
      </w:r>
    </w:p>
    <w:p w:rsidR="00F53C7A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1339795</wp:posOffset>
                </wp:positionH>
                <wp:positionV relativeFrom="paragraph">
                  <wp:posOffset>275645</wp:posOffset>
                </wp:positionV>
                <wp:extent cx="302149" cy="588397"/>
                <wp:effectExtent l="19050" t="19050" r="41275" b="40640"/>
                <wp:wrapNone/>
                <wp:docPr id="1" name="Diamon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49" cy="588397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395DA8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" o:spid="_x0000_s1026" type="#_x0000_t4" style="position:absolute;margin-left:105.5pt;margin-top:21.7pt;width:23.8pt;height:4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" fillcolor="#5b9bd5 [3204]" strokecolor="#1f4d78 [1604]" strokeweight="1pt"/>
            </w:pict>
          </mc:Fallback>
        </mc:AlternateContent>
      </w:r>
      <w:r>
        <w:rPr>
          <w:sz w:val="28"/>
          <w:szCs w:val="28"/>
        </w:rPr>
        <w:t xml:space="preserve"> How many right angles in this shape?</w:t>
      </w:r>
    </w:p>
    <w:p w:rsidR="00D9038F" w:rsidRPr="0071582B" w:rsidRDefault="00F53C7A" w:rsidP="00D903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What even number comes before 73?</w:t>
      </w:r>
      <w:bookmarkStart w:id="0" w:name="_GoBack"/>
      <w:bookmarkEnd w:id="0"/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 xml:space="preserve">C </w:t>
      </w:r>
    </w:p>
    <w:p w:rsidR="00D9038F" w:rsidRDefault="00D9038F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20 – 10 =</w:t>
      </w:r>
    </w:p>
    <w:p w:rsidR="00D9038F" w:rsidRDefault="00D9038F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15 - ___ = 8</w:t>
      </w:r>
    </w:p>
    <w:p w:rsidR="00D9038F" w:rsidRDefault="00D9038F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12 – 7 = </w:t>
      </w:r>
    </w:p>
    <w:p w:rsidR="00D9038F" w:rsidRDefault="00D9038F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___ + 8 = 10</w:t>
      </w:r>
    </w:p>
    <w:p w:rsidR="00D9038F" w:rsidRDefault="00D9038F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D9038F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4 + 9 + 8 =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45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9 =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45 + 3 =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____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4 = 4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___ x 10 = 50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17 – 8 =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5 x 8 =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47 – 8 = </w:t>
      </w:r>
    </w:p>
    <w:p w:rsidR="00F53C7A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4 + 16 = </w:t>
      </w:r>
    </w:p>
    <w:p w:rsidR="00D9038F" w:rsidRPr="0071582B" w:rsidRDefault="00F53C7A" w:rsidP="00D903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201, ____, ____, 198</w:t>
      </w: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On Monday Mum got 7 letters. On Tuesday she got 5 letters. How many letters did Mum get on these two days?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There are 11 bananas. If 5 children take one each, how many are left?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5 multiplied by 4 =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How many times does 6 go into 12?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What is ¼ of 16?</w:t>
      </w:r>
    </w:p>
    <w:p w:rsidR="00D9038F" w:rsidRDefault="00D9038F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582B">
        <w:rPr>
          <w:sz w:val="28"/>
          <w:szCs w:val="28"/>
        </w:rPr>
        <w:t>28 + 7 tens =</w:t>
      </w:r>
    </w:p>
    <w:p w:rsidR="0071582B" w:rsidRDefault="0071582B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Double 5p</w:t>
      </w:r>
    </w:p>
    <w:p w:rsidR="0071582B" w:rsidRDefault="0071582B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Christmas cards come in packs of 10. How many packs do I need to buy to send 43 cards?</w:t>
      </w:r>
    </w:p>
    <w:p w:rsidR="0071582B" w:rsidRDefault="0071582B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A jug of orange juice can fill 5 glasses. How many jugs do you need for 25 glasses?</w:t>
      </w:r>
    </w:p>
    <w:p w:rsidR="0071582B" w:rsidRDefault="0071582B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It is ¼ past 9. Where should the big or minute hand be pointing?</w:t>
      </w:r>
    </w:p>
    <w:p w:rsidR="0071582B" w:rsidRDefault="0071582B" w:rsidP="00D9038F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I have 700 grams of apples. How many more grams do I need to make 1 kg?</w:t>
      </w:r>
    </w:p>
    <w:p w:rsidR="0071582B" w:rsidRDefault="0071582B" w:rsidP="0071582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There are 48 pages in a book. Layla has read 7 pages. How many more grams do I need to make 1 kg?</w:t>
      </w:r>
    </w:p>
    <w:p w:rsidR="0071582B" w:rsidRDefault="0071582B" w:rsidP="0071582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What is the value of the 8 in 817?</w:t>
      </w:r>
    </w:p>
    <w:p w:rsidR="0071582B" w:rsidRDefault="0071582B" w:rsidP="0071582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16 = 4 ___ 4</w:t>
      </w:r>
    </w:p>
    <w:p w:rsidR="0071582B" w:rsidRPr="0071582B" w:rsidRDefault="0071582B" w:rsidP="0071582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( 4</w:t>
      </w:r>
      <w:proofErr w:type="gramEnd"/>
      <w:r>
        <w:rPr>
          <w:sz w:val="28"/>
          <w:szCs w:val="28"/>
        </w:rPr>
        <w:t xml:space="preserve"> x 2 ) – 4 = </w:t>
      </w: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D9038F" w:rsidRDefault="00D9038F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18</w:t>
      </w:r>
    </w:p>
    <w:p w:rsidR="00D9038F" w:rsidRDefault="00D9038F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13</w:t>
      </w:r>
    </w:p>
    <w:p w:rsidR="00D9038F" w:rsidRDefault="00D9038F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D9038F" w:rsidRDefault="00D9038F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D9038F" w:rsidRDefault="00D9038F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90</w:t>
      </w:r>
    </w:p>
    <w:p w:rsidR="00D9038F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18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85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4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420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58</w:t>
      </w:r>
    </w:p>
    <w:p w:rsidR="00F53C7A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35</w:t>
      </w:r>
    </w:p>
    <w:p w:rsidR="00F53C7A" w:rsidRPr="00D9038F" w:rsidRDefault="00F53C7A" w:rsidP="00D903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19</w:t>
      </w:r>
    </w:p>
    <w:p w:rsidR="00D9038F" w:rsidRDefault="00D9038F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Big (minute) hand on </w:t>
      </w:r>
      <w:proofErr w:type="gramStart"/>
      <w:r>
        <w:rPr>
          <w:sz w:val="28"/>
          <w:szCs w:val="28"/>
        </w:rPr>
        <w:t xml:space="preserve">12,   </w:t>
      </w:r>
      <w:proofErr w:type="gramEnd"/>
      <w:r>
        <w:rPr>
          <w:sz w:val="28"/>
          <w:szCs w:val="28"/>
        </w:rPr>
        <w:t xml:space="preserve">           little (hour) hand on 4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6 ½ hours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5p, 2p, 2p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>340, 350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>90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>1 m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>99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13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35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Seven hundred and fourteen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47</w:t>
      </w:r>
    </w:p>
    <w:p w:rsid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none</w:t>
      </w:r>
    </w:p>
    <w:p w:rsidR="00D9038F" w:rsidRPr="00D9038F" w:rsidRDefault="00D9038F" w:rsidP="00D903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3C7A">
        <w:rPr>
          <w:sz w:val="28"/>
          <w:szCs w:val="28"/>
        </w:rPr>
        <w:t xml:space="preserve"> 72</w:t>
      </w:r>
    </w:p>
    <w:p w:rsidR="00D9038F" w:rsidRDefault="00D9038F" w:rsidP="00D9038F">
      <w:pPr>
        <w:rPr>
          <w:sz w:val="28"/>
          <w:szCs w:val="28"/>
        </w:rPr>
      </w:pP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D9038F" w:rsidRDefault="00D9038F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D9038F" w:rsidRDefault="00D9038F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D9038F" w:rsidRDefault="00D9038F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D9038F" w:rsidRDefault="00D9038F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D9038F" w:rsidRDefault="00D9038F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21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48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16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5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9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40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39</w:t>
      </w:r>
    </w:p>
    <w:p w:rsidR="00F53C7A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20</w:t>
      </w:r>
    </w:p>
    <w:p w:rsidR="00D9038F" w:rsidRPr="0071582B" w:rsidRDefault="00F53C7A" w:rsidP="00D9038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200, 199</w:t>
      </w:r>
    </w:p>
    <w:p w:rsidR="00D9038F" w:rsidRDefault="00D9038F" w:rsidP="00D9038F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D9038F" w:rsidRDefault="00D9038F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D9038F" w:rsidRDefault="00D9038F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D9038F" w:rsidRDefault="006F0194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20</w:t>
      </w:r>
    </w:p>
    <w:p w:rsidR="006F0194" w:rsidRDefault="006F0194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6F0194" w:rsidRDefault="006F0194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6F0194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98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10p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At the 3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300g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41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8 </w:t>
      </w:r>
      <w:proofErr w:type="gramStart"/>
      <w:r>
        <w:rPr>
          <w:sz w:val="28"/>
          <w:szCs w:val="28"/>
        </w:rPr>
        <w:t>hundreds</w:t>
      </w:r>
      <w:proofErr w:type="gramEnd"/>
      <w:r>
        <w:rPr>
          <w:sz w:val="28"/>
          <w:szCs w:val="28"/>
        </w:rPr>
        <w:t xml:space="preserve"> or 800</w:t>
      </w:r>
    </w:p>
    <w:p w:rsidR="0071582B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x</w:t>
      </w:r>
    </w:p>
    <w:p w:rsidR="0071582B" w:rsidRPr="00D9038F" w:rsidRDefault="0071582B" w:rsidP="00D903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4</w:t>
      </w:r>
    </w:p>
    <w:sectPr w:rsidR="0071582B" w:rsidRPr="00D9038F" w:rsidSect="006D4A1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519B"/>
    <w:multiLevelType w:val="hybridMultilevel"/>
    <w:tmpl w:val="4C1AD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A11BD"/>
    <w:multiLevelType w:val="hybridMultilevel"/>
    <w:tmpl w:val="32A2C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74FF"/>
    <w:multiLevelType w:val="hybridMultilevel"/>
    <w:tmpl w:val="15F60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D3AA0"/>
    <w:multiLevelType w:val="hybridMultilevel"/>
    <w:tmpl w:val="1608A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839D6"/>
    <w:multiLevelType w:val="hybridMultilevel"/>
    <w:tmpl w:val="6226A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D18C9"/>
    <w:multiLevelType w:val="hybridMultilevel"/>
    <w:tmpl w:val="B246C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671D38"/>
    <w:multiLevelType w:val="hybridMultilevel"/>
    <w:tmpl w:val="CDCC8470"/>
    <w:lvl w:ilvl="0" w:tplc="922E98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32239"/>
    <w:multiLevelType w:val="hybridMultilevel"/>
    <w:tmpl w:val="21FAF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239CD"/>
    <w:multiLevelType w:val="hybridMultilevel"/>
    <w:tmpl w:val="AF724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1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12"/>
    <w:rsid w:val="00176CEF"/>
    <w:rsid w:val="006D4A12"/>
    <w:rsid w:val="006F0194"/>
    <w:rsid w:val="0071582B"/>
    <w:rsid w:val="008B4CE9"/>
    <w:rsid w:val="00AF5F96"/>
    <w:rsid w:val="00B001A7"/>
    <w:rsid w:val="00CA357A"/>
    <w:rsid w:val="00D9038F"/>
    <w:rsid w:val="00F5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2CCCE"/>
  <w15:chartTrackingRefBased/>
  <w15:docId w15:val="{3464FFE6-C912-4D58-9F8C-28BA4246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0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F966B582</Template>
  <TotalTime>26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4</cp:revision>
  <dcterms:created xsi:type="dcterms:W3CDTF">2020-04-06T15:09:00Z</dcterms:created>
  <dcterms:modified xsi:type="dcterms:W3CDTF">2020-04-08T15:27:00Z</dcterms:modified>
</cp:coreProperties>
</file>