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6D4A12">
      <w:pPr>
        <w:rPr>
          <w:sz w:val="28"/>
          <w:szCs w:val="28"/>
        </w:rPr>
      </w:pPr>
      <w:r>
        <w:rPr>
          <w:sz w:val="28"/>
          <w:szCs w:val="28"/>
        </w:rPr>
        <w:t>Week 26</w:t>
      </w:r>
    </w:p>
    <w:p w:rsidR="006D4A12" w:rsidRDefault="006D4A12">
      <w:p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</w:r>
      <w:r w:rsidR="00D724DB">
        <w:rPr>
          <w:sz w:val="28"/>
          <w:szCs w:val="28"/>
        </w:rPr>
        <w:t>5 + 10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2.</w:t>
      </w:r>
      <w:r>
        <w:rPr>
          <w:sz w:val="28"/>
          <w:szCs w:val="28"/>
        </w:rPr>
        <w:tab/>
        <w:t>5 + ___ = 12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___ - 7 = 10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 xml:space="preserve">20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10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___ + 2 = 9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14 - ___ = 8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18 – 9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10 x 9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401, __</w:t>
      </w:r>
      <w:proofErr w:type="gramStart"/>
      <w:r w:rsidR="00B1784B">
        <w:rPr>
          <w:sz w:val="28"/>
          <w:szCs w:val="28"/>
        </w:rPr>
        <w:t>_ ,</w:t>
      </w:r>
      <w:proofErr w:type="gramEnd"/>
      <w:r w:rsidR="00B1784B">
        <w:rPr>
          <w:sz w:val="28"/>
          <w:szCs w:val="28"/>
        </w:rPr>
        <w:t xml:space="preserve"> ___ , 398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___ x 7 = 14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 xml:space="preserve">20 </w:t>
      </w:r>
      <w:r w:rsidR="00B1784B">
        <w:rPr>
          <w:rFonts w:cstheme="minorHAnsi"/>
          <w:sz w:val="28"/>
          <w:szCs w:val="28"/>
        </w:rPr>
        <w:t>÷</w:t>
      </w:r>
      <w:r w:rsidR="00B1784B">
        <w:rPr>
          <w:sz w:val="28"/>
          <w:szCs w:val="28"/>
        </w:rPr>
        <w:t xml:space="preserve"> 4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86 + 4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 xml:space="preserve">18 </w:t>
      </w:r>
      <w:r w:rsidR="00B1784B">
        <w:rPr>
          <w:rFonts w:cstheme="minorHAnsi"/>
          <w:sz w:val="28"/>
          <w:szCs w:val="28"/>
        </w:rPr>
        <w:t>÷</w:t>
      </w:r>
      <w:r w:rsidR="00B1784B">
        <w:rPr>
          <w:sz w:val="28"/>
          <w:szCs w:val="28"/>
        </w:rPr>
        <w:t xml:space="preserve"> ___ = 2</w:t>
      </w:r>
    </w:p>
    <w:p w:rsidR="00B1784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6 + 6 + 6 =</w:t>
      </w: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68 – 5 =</w:t>
      </w:r>
    </w:p>
    <w:p w:rsidR="00DF0A89" w:rsidRDefault="00DF0A89">
      <w:pPr>
        <w:rPr>
          <w:sz w:val="28"/>
          <w:szCs w:val="28"/>
        </w:rPr>
      </w:pPr>
    </w:p>
    <w:p w:rsidR="00DF0A89" w:rsidRDefault="00DF0A89">
      <w:pPr>
        <w:rPr>
          <w:sz w:val="28"/>
          <w:szCs w:val="28"/>
        </w:rPr>
      </w:pPr>
    </w:p>
    <w:p w:rsidR="00D724DB" w:rsidRDefault="00D724DB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Count on 16 from 13.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Michelle has 8 storybooks and 7 books about animals. How many books altogether?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David had 13 marbles. He lost 8 in a game. How many does he have now?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Divide 20 by 2.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Shade ¼ of a square.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 have 20p. I spend 18p. How much change will I get?</w:t>
      </w:r>
    </w:p>
    <w:p w:rsidR="00D724DB" w:rsidRDefault="00D724DB" w:rsidP="00D724D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long is it from 7:30 to 8 o’clock?</w:t>
      </w:r>
    </w:p>
    <w:p w:rsidR="005B41A7" w:rsidRDefault="00D724DB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860, 660, __</w:t>
      </w:r>
      <w:proofErr w:type="gramStart"/>
      <w:r w:rsidR="005B41A7">
        <w:rPr>
          <w:sz w:val="28"/>
          <w:szCs w:val="28"/>
        </w:rPr>
        <w:t>_ ,</w:t>
      </w:r>
      <w:proofErr w:type="gramEnd"/>
      <w:r w:rsidR="005B41A7">
        <w:rPr>
          <w:sz w:val="28"/>
          <w:szCs w:val="28"/>
        </w:rPr>
        <w:t xml:space="preserve"> 260</w:t>
      </w:r>
    </w:p>
    <w:p w:rsid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Make 8 ten times bigger.</w:t>
      </w:r>
    </w:p>
    <w:p w:rsid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Roy is 12. His brother is 7 years older. How old is Roy’s brother?</w:t>
      </w:r>
    </w:p>
    <w:p w:rsid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Natasha buys a pencil for 6p and a rubber for 5p. How much change does she get from 20p?</w:t>
      </w:r>
    </w:p>
    <w:p w:rsid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300 cm + 200 cm = ____ m</w:t>
      </w:r>
    </w:p>
    <w:p w:rsid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Quarter of 12 plus 1 =</w:t>
      </w:r>
    </w:p>
    <w:p w:rsid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A tricycle has 3 wheels. How many wheels have 2 tricycles?</w:t>
      </w:r>
    </w:p>
    <w:p w:rsidR="005B41A7" w:rsidRPr="005B41A7" w:rsidRDefault="005B41A7" w:rsidP="005B41A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Write 323 in words.</w:t>
      </w:r>
    </w:p>
    <w:p w:rsidR="00D724DB" w:rsidRDefault="00D724DB" w:rsidP="00D724D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724DB" w:rsidRDefault="00D724DB" w:rsidP="00D724DB">
      <w:pPr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D724DB" w:rsidRDefault="00D724DB" w:rsidP="00D724D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14 - ___ = 6</w:t>
      </w:r>
    </w:p>
    <w:p w:rsidR="00D724DB" w:rsidRDefault="00D724DB" w:rsidP="00D724D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 + 7 = 12</w:t>
      </w:r>
    </w:p>
    <w:p w:rsidR="00D724DB" w:rsidRDefault="006E3A85" w:rsidP="00D724D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8 + 7 = </w:t>
      </w:r>
    </w:p>
    <w:p w:rsidR="00D724DB" w:rsidRDefault="00D724DB" w:rsidP="00D724D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 + 10 = 19</w:t>
      </w:r>
    </w:p>
    <w:p w:rsidR="00D724DB" w:rsidRDefault="00D724DB" w:rsidP="00D724D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2 =</w:t>
      </w:r>
    </w:p>
    <w:p w:rsidR="00F931C4" w:rsidRDefault="00D724DB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___ - 10 = 7</w:t>
      </w:r>
    </w:p>
    <w:p w:rsidR="00F931C4" w:rsidRP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931C4">
        <w:rPr>
          <w:sz w:val="28"/>
          <w:szCs w:val="28"/>
        </w:rPr>
        <w:t>8 + 6 + 9 =</w:t>
      </w:r>
    </w:p>
    <w:p w:rsidR="00F931C4" w:rsidRP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931C4">
        <w:rPr>
          <w:sz w:val="28"/>
          <w:szCs w:val="28"/>
        </w:rPr>
        <w:t xml:space="preserve">___ </w:t>
      </w:r>
      <w:r w:rsidRPr="00F931C4">
        <w:rPr>
          <w:rFonts w:cstheme="minorHAnsi"/>
          <w:sz w:val="28"/>
          <w:szCs w:val="28"/>
        </w:rPr>
        <w:t>÷</w:t>
      </w:r>
      <w:r w:rsidRPr="00F931C4">
        <w:rPr>
          <w:sz w:val="28"/>
          <w:szCs w:val="28"/>
        </w:rPr>
        <w:t xml:space="preserve"> 3 = 4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42 + 6 =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6 </w:t>
      </w:r>
      <w:r>
        <w:rPr>
          <w:rFonts w:cstheme="minorHAnsi"/>
          <w:sz w:val="28"/>
          <w:szCs w:val="28"/>
        </w:rPr>
        <w:t>÷</w:t>
      </w:r>
      <w:r>
        <w:rPr>
          <w:sz w:val="28"/>
          <w:szCs w:val="28"/>
        </w:rPr>
        <w:t xml:space="preserve"> 2 = 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10 x ___ = 30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15 – 8 =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4 x 3 =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86 – 4 =</w:t>
      </w:r>
    </w:p>
    <w:p w:rsidR="00F931C4" w:rsidRDefault="00F931C4" w:rsidP="00F931C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___</w:t>
      </w:r>
      <w:proofErr w:type="gramStart"/>
      <w:r>
        <w:rPr>
          <w:sz w:val="28"/>
          <w:szCs w:val="28"/>
        </w:rPr>
        <w:t>_ ,</w:t>
      </w:r>
      <w:proofErr w:type="gramEnd"/>
      <w:r>
        <w:rPr>
          <w:sz w:val="28"/>
          <w:szCs w:val="28"/>
        </w:rPr>
        <w:t xml:space="preserve"> 341, 342, 343</w:t>
      </w:r>
    </w:p>
    <w:p w:rsidR="00D724DB" w:rsidRPr="00F931C4" w:rsidRDefault="00D724DB" w:rsidP="00F931C4">
      <w:pPr>
        <w:rPr>
          <w:sz w:val="28"/>
          <w:szCs w:val="28"/>
        </w:rPr>
      </w:pPr>
    </w:p>
    <w:p w:rsidR="00D724DB" w:rsidRDefault="00D724DB" w:rsidP="00D724DB">
      <w:pPr>
        <w:rPr>
          <w:sz w:val="28"/>
          <w:szCs w:val="28"/>
        </w:rPr>
      </w:pPr>
    </w:p>
    <w:p w:rsidR="00DF0A89" w:rsidRDefault="00DF0A89" w:rsidP="00D724DB">
      <w:pPr>
        <w:rPr>
          <w:sz w:val="28"/>
          <w:szCs w:val="28"/>
        </w:rPr>
      </w:pPr>
    </w:p>
    <w:p w:rsidR="00DF0A89" w:rsidRDefault="00DF0A89" w:rsidP="00D724DB">
      <w:pPr>
        <w:rPr>
          <w:sz w:val="28"/>
          <w:szCs w:val="28"/>
        </w:rPr>
      </w:pPr>
    </w:p>
    <w:p w:rsidR="00DF0A89" w:rsidRDefault="00DF0A89" w:rsidP="00D724DB">
      <w:pPr>
        <w:rPr>
          <w:sz w:val="28"/>
          <w:szCs w:val="28"/>
        </w:rPr>
      </w:pPr>
    </w:p>
    <w:p w:rsidR="00DF0A89" w:rsidRDefault="00DF0A89" w:rsidP="00D724DB">
      <w:pPr>
        <w:rPr>
          <w:sz w:val="28"/>
          <w:szCs w:val="28"/>
        </w:rPr>
      </w:pPr>
    </w:p>
    <w:p w:rsidR="00DF0A89" w:rsidRDefault="00DF0A89" w:rsidP="00D724DB">
      <w:pPr>
        <w:rPr>
          <w:sz w:val="28"/>
          <w:szCs w:val="28"/>
        </w:rPr>
      </w:pPr>
    </w:p>
    <w:p w:rsidR="00DF0A89" w:rsidRDefault="00DF0A89" w:rsidP="00D724DB">
      <w:pPr>
        <w:rPr>
          <w:sz w:val="28"/>
          <w:szCs w:val="28"/>
        </w:rPr>
      </w:pPr>
    </w:p>
    <w:p w:rsidR="00D724DB" w:rsidRDefault="00D724DB" w:rsidP="00D724DB">
      <w:pPr>
        <w:rPr>
          <w:sz w:val="28"/>
          <w:szCs w:val="28"/>
        </w:rPr>
      </w:pPr>
      <w:r>
        <w:rPr>
          <w:sz w:val="28"/>
          <w:szCs w:val="28"/>
        </w:rPr>
        <w:lastRenderedPageBreak/>
        <w:t>D</w:t>
      </w:r>
    </w:p>
    <w:p w:rsidR="00D724DB" w:rsidRPr="00DF0A89" w:rsidRDefault="00D724DB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0A89">
        <w:rPr>
          <w:sz w:val="28"/>
          <w:szCs w:val="28"/>
        </w:rPr>
        <w:t>Round 57 to the nearest 10.</w:t>
      </w:r>
    </w:p>
    <w:p w:rsidR="00D724DB" w:rsidRDefault="00D724DB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Kevin sent 16 invitations to his party. 4 children can’t come. How many children will be coming?</w:t>
      </w:r>
    </w:p>
    <w:p w:rsidR="00D724DB" w:rsidRDefault="00D724DB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10 multiplied by 9 =</w:t>
      </w:r>
    </w:p>
    <w:p w:rsidR="00D724DB" w:rsidRDefault="00D724DB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( 4</w:t>
      </w:r>
      <w:proofErr w:type="gramEnd"/>
      <w:r>
        <w:rPr>
          <w:sz w:val="28"/>
          <w:szCs w:val="28"/>
        </w:rPr>
        <w:t xml:space="preserve"> x 2 ) – 2 =</w:t>
      </w:r>
    </w:p>
    <w:p w:rsidR="00D724DB" w:rsidRDefault="00D724DB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How many times does 6 go into 60?</w:t>
      </w:r>
    </w:p>
    <w:p w:rsidR="00D724DB" w:rsidRDefault="00D724DB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What is ½ of 18?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32 + 5 tens =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½ of 18p =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Put these numbers in </w:t>
      </w:r>
      <w:proofErr w:type="gramStart"/>
      <w:r>
        <w:rPr>
          <w:sz w:val="28"/>
          <w:szCs w:val="28"/>
        </w:rPr>
        <w:t xml:space="preserve">order;   </w:t>
      </w:r>
      <w:proofErr w:type="gramEnd"/>
      <w:r>
        <w:rPr>
          <w:sz w:val="28"/>
          <w:szCs w:val="28"/>
        </w:rPr>
        <w:t xml:space="preserve">       73, 51, 49, 68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11 children are in the library. Another 7 come in. How many are there now?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90 books are evenly arranged on 10 shelves. How many are on each shelf?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Draw a clock that shows ¼ past 3.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How many lengths of 5 cm can you cut from a 25 cm length of ribbon?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How many </w:t>
      </w:r>
      <w:proofErr w:type="spellStart"/>
      <w:r>
        <w:rPr>
          <w:sz w:val="28"/>
          <w:szCs w:val="28"/>
        </w:rPr>
        <w:t>wholes</w:t>
      </w:r>
      <w:proofErr w:type="spellEnd"/>
      <w:r>
        <w:rPr>
          <w:sz w:val="28"/>
          <w:szCs w:val="28"/>
        </w:rPr>
        <w:t xml:space="preserve"> are made from three halves and two quarters?</w:t>
      </w:r>
    </w:p>
    <w:p w:rsidR="00DF0A89" w:rsidRDefault="00DF0A89" w:rsidP="00DF0A89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 I have 650 g blackberries. How many more grams do I need to make 1 kilogram?</w:t>
      </w:r>
    </w:p>
    <w:p w:rsidR="00F931C4" w:rsidRDefault="00F931C4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Default="00DF0A89" w:rsidP="00F931C4">
      <w:pPr>
        <w:rPr>
          <w:sz w:val="28"/>
          <w:szCs w:val="28"/>
        </w:rPr>
      </w:pPr>
    </w:p>
    <w:p w:rsidR="00DF0A89" w:rsidRPr="00F931C4" w:rsidRDefault="00DF0A89" w:rsidP="00F931C4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DF0A89" w:rsidRDefault="00DF0A89" w:rsidP="006E3A85">
      <w:pPr>
        <w:rPr>
          <w:sz w:val="28"/>
          <w:szCs w:val="28"/>
        </w:rPr>
      </w:pP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>Answers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>A</w:t>
      </w:r>
    </w:p>
    <w:p w:rsidR="00B34EE5" w:rsidRDefault="00B34EE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  <w:t>15</w:t>
      </w:r>
    </w:p>
    <w:p w:rsidR="006E3A85" w:rsidRDefault="006E3A85" w:rsidP="00B34EE5">
      <w:pPr>
        <w:ind w:firstLine="72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7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3.</w:t>
      </w:r>
      <w:r>
        <w:rPr>
          <w:sz w:val="28"/>
          <w:szCs w:val="28"/>
        </w:rPr>
        <w:tab/>
        <w:t>17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4.</w:t>
      </w:r>
      <w:r>
        <w:rPr>
          <w:sz w:val="28"/>
          <w:szCs w:val="28"/>
        </w:rPr>
        <w:tab/>
        <w:t>2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5.</w:t>
      </w:r>
      <w:r>
        <w:rPr>
          <w:sz w:val="28"/>
          <w:szCs w:val="28"/>
        </w:rPr>
        <w:tab/>
        <w:t>7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6.</w:t>
      </w:r>
      <w:r>
        <w:rPr>
          <w:sz w:val="28"/>
          <w:szCs w:val="28"/>
        </w:rPr>
        <w:tab/>
        <w:t>6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7.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9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8.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400, 399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2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10.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2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11.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5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12.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90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13.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9</w:t>
      </w: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14.</w:t>
      </w:r>
      <w:r>
        <w:rPr>
          <w:sz w:val="28"/>
          <w:szCs w:val="28"/>
        </w:rPr>
        <w:tab/>
      </w:r>
      <w:r w:rsidR="00B1784B">
        <w:rPr>
          <w:sz w:val="28"/>
          <w:szCs w:val="28"/>
        </w:rPr>
        <w:t>18</w:t>
      </w:r>
    </w:p>
    <w:p w:rsidR="00DF0A89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ab/>
        <w:t>15.</w:t>
      </w:r>
      <w:r>
        <w:rPr>
          <w:sz w:val="28"/>
          <w:szCs w:val="28"/>
        </w:rPr>
        <w:tab/>
      </w:r>
      <w:r w:rsidR="00DF0A89">
        <w:rPr>
          <w:sz w:val="28"/>
          <w:szCs w:val="28"/>
        </w:rPr>
        <w:t>6</w:t>
      </w:r>
    </w:p>
    <w:p w:rsidR="00DF0A89" w:rsidRDefault="00DF0A89" w:rsidP="006E3A85">
      <w:pPr>
        <w:rPr>
          <w:sz w:val="28"/>
          <w:szCs w:val="28"/>
        </w:rPr>
      </w:pPr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29</w:t>
      </w:r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15</w:t>
      </w:r>
    </w:p>
    <w:p w:rsidR="006E3A85" w:rsidRP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520810</wp:posOffset>
                </wp:positionH>
                <wp:positionV relativeFrom="paragraph">
                  <wp:posOffset>123024</wp:posOffset>
                </wp:positionV>
                <wp:extent cx="270345" cy="0"/>
                <wp:effectExtent l="0" t="0" r="349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79E0C6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9.7pt" to="62.3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520810</wp:posOffset>
                </wp:positionH>
                <wp:positionV relativeFrom="paragraph">
                  <wp:posOffset>194586</wp:posOffset>
                </wp:positionV>
                <wp:extent cx="294199" cy="0"/>
                <wp:effectExtent l="0" t="0" r="2984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1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1C7CA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pt,15.3pt" to="64.1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799106</wp:posOffset>
                </wp:positionH>
                <wp:positionV relativeFrom="paragraph">
                  <wp:posOffset>75317</wp:posOffset>
                </wp:positionV>
                <wp:extent cx="7951" cy="556260"/>
                <wp:effectExtent l="0" t="0" r="30480" b="342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5562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21B2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9pt,5.95pt" to="63.55pt,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512859</wp:posOffset>
                </wp:positionH>
                <wp:positionV relativeFrom="paragraph">
                  <wp:posOffset>75317</wp:posOffset>
                </wp:positionV>
                <wp:extent cx="580445" cy="556591"/>
                <wp:effectExtent l="0" t="0" r="1016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445" cy="55659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DEE2CE" id="Rectangle 1" o:spid="_x0000_s1026" style="position:absolute;margin-left:40.4pt;margin-top:5.95pt;width:45.7pt;height:43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" filled="f" strokecolor="black [1600]" strokeweight="1pt"/>
            </w:pict>
          </mc:Fallback>
        </mc:AlternateContent>
      </w:r>
      <w:r>
        <w:rPr>
          <w:sz w:val="28"/>
          <w:szCs w:val="28"/>
        </w:rPr>
        <w:t xml:space="preserve"> </w:t>
      </w:r>
    </w:p>
    <w:p w:rsidR="006E3A85" w:rsidRDefault="006E3A85" w:rsidP="006E3A85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512859</wp:posOffset>
                </wp:positionH>
                <wp:positionV relativeFrom="paragraph">
                  <wp:posOffset>39784</wp:posOffset>
                </wp:positionV>
                <wp:extent cx="293867" cy="0"/>
                <wp:effectExtent l="0" t="0" r="3048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86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74A756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4pt,3.15pt" to="63.5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512859</wp:posOffset>
                </wp:positionH>
                <wp:positionV relativeFrom="paragraph">
                  <wp:posOffset>111346</wp:posOffset>
                </wp:positionV>
                <wp:extent cx="596348" cy="0"/>
                <wp:effectExtent l="0" t="0" r="3238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34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C5254F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4pt,8.75pt" to="87.3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6E3A85" w:rsidRDefault="006E3A85" w:rsidP="006E3A85">
      <w:pPr>
        <w:pStyle w:val="ListParagraph"/>
        <w:rPr>
          <w:sz w:val="28"/>
          <w:szCs w:val="28"/>
        </w:rPr>
      </w:pPr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2p</w:t>
      </w:r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Half an hour or 30 </w:t>
      </w:r>
      <w:proofErr w:type="spellStart"/>
      <w:r>
        <w:rPr>
          <w:sz w:val="28"/>
          <w:szCs w:val="28"/>
        </w:rPr>
        <w:t>mins</w:t>
      </w:r>
      <w:proofErr w:type="spellEnd"/>
    </w:p>
    <w:p w:rsidR="006E3A85" w:rsidRDefault="006E3A8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B41A7">
        <w:rPr>
          <w:sz w:val="28"/>
          <w:szCs w:val="28"/>
        </w:rPr>
        <w:t>460</w:t>
      </w:r>
    </w:p>
    <w:p w:rsidR="00B34EE5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80</w:t>
      </w:r>
    </w:p>
    <w:p w:rsidR="00B34EE5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19</w:t>
      </w:r>
    </w:p>
    <w:p w:rsidR="00B34EE5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9p</w:t>
      </w:r>
    </w:p>
    <w:p w:rsidR="00B34EE5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½ m</w:t>
      </w:r>
    </w:p>
    <w:p w:rsidR="00B34EE5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4</w:t>
      </w:r>
    </w:p>
    <w:p w:rsidR="00B34EE5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6</w:t>
      </w:r>
    </w:p>
    <w:p w:rsidR="006E3A85" w:rsidRPr="00DF0A89" w:rsidRDefault="00B34EE5" w:rsidP="006E3A85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1A7">
        <w:rPr>
          <w:sz w:val="28"/>
          <w:szCs w:val="28"/>
        </w:rPr>
        <w:t>Three hundred and twenty-three</w:t>
      </w:r>
      <w:r>
        <w:rPr>
          <w:sz w:val="28"/>
          <w:szCs w:val="28"/>
        </w:rPr>
        <w:t xml:space="preserve"> </w:t>
      </w:r>
      <w:bookmarkStart w:id="0" w:name="_GoBack"/>
      <w:bookmarkEnd w:id="0"/>
    </w:p>
    <w:p w:rsidR="006E3A85" w:rsidRDefault="006E3A85" w:rsidP="006E3A85">
      <w:pPr>
        <w:rPr>
          <w:sz w:val="28"/>
          <w:szCs w:val="28"/>
        </w:rPr>
      </w:pPr>
      <w:r>
        <w:rPr>
          <w:sz w:val="28"/>
          <w:szCs w:val="28"/>
        </w:rPr>
        <w:t>C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15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9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17</w:t>
      </w:r>
    </w:p>
    <w:p w:rsidR="006E3A85" w:rsidRDefault="006E3A8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23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12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48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3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3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7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12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82</w:t>
      </w:r>
    </w:p>
    <w:p w:rsidR="00B34EE5" w:rsidRDefault="00B34EE5" w:rsidP="006E3A85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31C4">
        <w:rPr>
          <w:sz w:val="28"/>
          <w:szCs w:val="28"/>
        </w:rPr>
        <w:t>340</w:t>
      </w:r>
    </w:p>
    <w:p w:rsidR="006E3A85" w:rsidRDefault="006E3A85" w:rsidP="006E3A85">
      <w:pPr>
        <w:rPr>
          <w:sz w:val="28"/>
          <w:szCs w:val="28"/>
        </w:rPr>
      </w:pPr>
    </w:p>
    <w:p w:rsidR="006E3A85" w:rsidRDefault="00B34EE5" w:rsidP="006E3A85">
      <w:pPr>
        <w:rPr>
          <w:sz w:val="28"/>
          <w:szCs w:val="28"/>
        </w:rPr>
      </w:pPr>
      <w:r>
        <w:rPr>
          <w:sz w:val="28"/>
          <w:szCs w:val="28"/>
        </w:rPr>
        <w:t>D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60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12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90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10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9</w:t>
      </w:r>
    </w:p>
    <w:p w:rsidR="00B34EE5" w:rsidRDefault="00DF0A89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82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9p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49, 51, 68, 73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18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9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 xml:space="preserve">Long (minute) hand at </w:t>
      </w:r>
      <w:proofErr w:type="gramStart"/>
      <w:r w:rsidR="00DF0A89">
        <w:rPr>
          <w:sz w:val="28"/>
          <w:szCs w:val="28"/>
        </w:rPr>
        <w:t xml:space="preserve">3,   </w:t>
      </w:r>
      <w:proofErr w:type="gramEnd"/>
      <w:r w:rsidR="00DF0A89">
        <w:rPr>
          <w:sz w:val="28"/>
          <w:szCs w:val="28"/>
        </w:rPr>
        <w:t xml:space="preserve">          short (hour) hand just past 3.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5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2</w:t>
      </w:r>
    </w:p>
    <w:p w:rsidR="00B34EE5" w:rsidRDefault="00B34EE5" w:rsidP="00B34EE5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0A89">
        <w:rPr>
          <w:sz w:val="28"/>
          <w:szCs w:val="28"/>
        </w:rPr>
        <w:t>350 g</w:t>
      </w:r>
    </w:p>
    <w:p w:rsidR="006E3A85" w:rsidRPr="00B34EE5" w:rsidRDefault="006E3A85" w:rsidP="00B34EE5">
      <w:pPr>
        <w:pStyle w:val="ListParagraph"/>
        <w:rPr>
          <w:sz w:val="28"/>
          <w:szCs w:val="28"/>
        </w:rPr>
      </w:pPr>
      <w:r w:rsidRPr="00B34EE5">
        <w:rPr>
          <w:sz w:val="28"/>
          <w:szCs w:val="28"/>
        </w:rPr>
        <w:tab/>
      </w:r>
    </w:p>
    <w:p w:rsidR="00D724DB" w:rsidRPr="006D4A12" w:rsidRDefault="00D724D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D724DB" w:rsidRPr="006D4A12" w:rsidSect="006D4A1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E7DDD"/>
    <w:multiLevelType w:val="hybridMultilevel"/>
    <w:tmpl w:val="634A89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9112C"/>
    <w:multiLevelType w:val="hybridMultilevel"/>
    <w:tmpl w:val="FBA6B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DA1D7A"/>
    <w:multiLevelType w:val="hybridMultilevel"/>
    <w:tmpl w:val="60C4CB2E"/>
    <w:lvl w:ilvl="0" w:tplc="C0E49D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295244"/>
    <w:multiLevelType w:val="hybridMultilevel"/>
    <w:tmpl w:val="8D56C2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5712D3"/>
    <w:multiLevelType w:val="hybridMultilevel"/>
    <w:tmpl w:val="9CE6CE76"/>
    <w:lvl w:ilvl="0" w:tplc="885CBC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DE621B"/>
    <w:multiLevelType w:val="hybridMultilevel"/>
    <w:tmpl w:val="FF9CA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4C02BF"/>
    <w:multiLevelType w:val="hybridMultilevel"/>
    <w:tmpl w:val="E4E01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9E259A"/>
    <w:multiLevelType w:val="hybridMultilevel"/>
    <w:tmpl w:val="81FAD2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12"/>
    <w:rsid w:val="00176CEF"/>
    <w:rsid w:val="005B41A7"/>
    <w:rsid w:val="006D4A12"/>
    <w:rsid w:val="006E3A85"/>
    <w:rsid w:val="00B1784B"/>
    <w:rsid w:val="00B34EE5"/>
    <w:rsid w:val="00CA357A"/>
    <w:rsid w:val="00D724DB"/>
    <w:rsid w:val="00DF0A89"/>
    <w:rsid w:val="00F9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E3A2F"/>
  <w15:chartTrackingRefBased/>
  <w15:docId w15:val="{3464FFE6-C912-4D58-9F8C-28BA4246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F966B582</Template>
  <TotalTime>85</TotalTime>
  <Pages>3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6</cp:revision>
  <dcterms:created xsi:type="dcterms:W3CDTF">2020-04-06T15:07:00Z</dcterms:created>
  <dcterms:modified xsi:type="dcterms:W3CDTF">2020-04-07T10:36:00Z</dcterms:modified>
</cp:coreProperties>
</file>