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621EF2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106 + 43</w:t>
            </w:r>
            <w:r w:rsidR="009F6C42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621EF2">
              <w:rPr>
                <w:rFonts w:ascii="Gill Sans MT" w:hAnsi="Gill Sans MT"/>
                <w:sz w:val="28"/>
              </w:rPr>
              <w:t>² + 8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20.</w:t>
            </w:r>
            <w:r w:rsidR="00F17151">
              <w:rPr>
                <w:rFonts w:ascii="Gill Sans MT" w:hAnsi="Gill Sans MT"/>
                <w:sz w:val="28"/>
              </w:rPr>
              <w:t>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 xml:space="preserve">+ </w:t>
            </w:r>
            <w:r w:rsidR="00F17151">
              <w:rPr>
                <w:rFonts w:ascii="Gill Sans MT" w:hAnsi="Gill Sans MT"/>
                <w:sz w:val="28"/>
              </w:rPr>
              <w:t>4</w:t>
            </w:r>
            <w:r>
              <w:rPr>
                <w:rFonts w:ascii="Gill Sans MT" w:hAnsi="Gill Sans MT"/>
                <w:sz w:val="28"/>
              </w:rPr>
              <w:t>.</w:t>
            </w:r>
            <w:r w:rsidR="00F17151">
              <w:rPr>
                <w:rFonts w:ascii="Gill Sans MT" w:hAnsi="Gill Sans MT"/>
                <w:sz w:val="28"/>
              </w:rPr>
              <w:t>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25% of </w:t>
            </w:r>
            <w:r w:rsidR="00F17151">
              <w:rPr>
                <w:rFonts w:ascii="Gill Sans MT" w:hAnsi="Gill Sans MT"/>
                <w:sz w:val="28"/>
              </w:rPr>
              <w:t>20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621EF2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4.3 x 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F27F1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</w:t>
            </w:r>
            <w:r w:rsidR="00621EF2">
              <w:rPr>
                <w:rFonts w:ascii="Gill Sans MT" w:hAnsi="Gill Sans MT"/>
                <w:sz w:val="28"/>
              </w:rPr>
              <w:t>0</w:t>
            </w:r>
            <w:r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21EF2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8C3B23"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621EF2">
              <w:rPr>
                <w:rFonts w:ascii="Gill Sans MT" w:hAnsi="Gill Sans MT"/>
                <w:sz w:val="24"/>
              </w:rPr>
              <w:t>24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How many days are in </w:t>
            </w:r>
            <w:r w:rsidR="002C7BFF">
              <w:rPr>
                <w:rFonts w:ascii="Gill Sans MT" w:hAnsi="Gill Sans MT"/>
                <w:sz w:val="24"/>
              </w:rPr>
              <w:t>September</w:t>
            </w:r>
            <w:r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2C7BF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3c + 8 = 20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01:00 </w:t>
            </w:r>
            <w:r w:rsidR="000D6C1C">
              <w:rPr>
                <w:rFonts w:ascii="Gill Sans MT" w:hAnsi="Gill Sans MT"/>
                <w:sz w:val="24"/>
              </w:rPr>
              <w:t xml:space="preserve">(24 hour) </w:t>
            </w:r>
            <w:r>
              <w:rPr>
                <w:rFonts w:ascii="Gill Sans MT" w:hAnsi="Gill Sans MT"/>
                <w:sz w:val="24"/>
              </w:rPr>
              <w:t xml:space="preserve">to </w:t>
            </w:r>
            <w:r w:rsidR="000D6C1C">
              <w:rPr>
                <w:rFonts w:ascii="Gill Sans MT" w:hAnsi="Gill Sans MT"/>
                <w:sz w:val="24"/>
              </w:rPr>
              <w:t>a 12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21EF2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1/2</w:t>
            </w:r>
            <w:bookmarkStart w:id="0" w:name="_GoBack"/>
            <w:bookmarkEnd w:id="0"/>
            <w:r w:rsidR="002C7BFF"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BDEFEE0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A85" w:rsidRDefault="00B95A85" w:rsidP="001C1D95">
      <w:pPr>
        <w:spacing w:after="0" w:line="240" w:lineRule="auto"/>
      </w:pPr>
      <w:r>
        <w:separator/>
      </w:r>
    </w:p>
  </w:endnote>
  <w:end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A85" w:rsidRDefault="00B95A85" w:rsidP="001C1D95">
      <w:pPr>
        <w:spacing w:after="0" w:line="240" w:lineRule="auto"/>
      </w:pPr>
      <w:r>
        <w:separator/>
      </w:r>
    </w:p>
  </w:footnote>
  <w:foot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62622C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8</w:t>
    </w:r>
    <w:r w:rsidRPr="0062622C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D6C1C"/>
    <w:rsid w:val="001C1D95"/>
    <w:rsid w:val="002C7BFF"/>
    <w:rsid w:val="002D1536"/>
    <w:rsid w:val="002D154C"/>
    <w:rsid w:val="00621EF2"/>
    <w:rsid w:val="0062622C"/>
    <w:rsid w:val="006E184E"/>
    <w:rsid w:val="0071672A"/>
    <w:rsid w:val="00763408"/>
    <w:rsid w:val="007F27F1"/>
    <w:rsid w:val="008C3B23"/>
    <w:rsid w:val="009C06D7"/>
    <w:rsid w:val="009F6C42"/>
    <w:rsid w:val="00A2570A"/>
    <w:rsid w:val="00B838FD"/>
    <w:rsid w:val="00B95A85"/>
    <w:rsid w:val="00C24129"/>
    <w:rsid w:val="00CF025B"/>
    <w:rsid w:val="00D15503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4DB1B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2020-05-29T15:50:00Z</dcterms:created>
  <dcterms:modified xsi:type="dcterms:W3CDTF">2020-05-29T15:50:00Z</dcterms:modified>
</cp:coreProperties>
</file>