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AEC" w:rsidRDefault="00B001A7">
      <w:pPr>
        <w:rPr>
          <w:sz w:val="28"/>
          <w:szCs w:val="28"/>
        </w:rPr>
      </w:pPr>
      <w:r>
        <w:rPr>
          <w:sz w:val="28"/>
          <w:szCs w:val="28"/>
        </w:rPr>
        <w:t>Week 27</w:t>
      </w:r>
    </w:p>
    <w:p w:rsidR="00705BED" w:rsidRDefault="00705BED">
      <w:pPr>
        <w:rPr>
          <w:sz w:val="28"/>
          <w:szCs w:val="28"/>
        </w:rPr>
      </w:pPr>
      <w:r>
        <w:rPr>
          <w:sz w:val="28"/>
          <w:szCs w:val="28"/>
        </w:rPr>
        <w:t>A</w:t>
      </w:r>
    </w:p>
    <w:p w:rsidR="00705BED" w:rsidRPr="00705BED" w:rsidRDefault="00705BED" w:rsidP="00705BE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705BED">
        <w:rPr>
          <w:sz w:val="28"/>
          <w:szCs w:val="28"/>
        </w:rPr>
        <w:t>8 x 5 =</w:t>
      </w:r>
    </w:p>
    <w:p w:rsidR="00705BED" w:rsidRDefault="00705BED" w:rsidP="00705BED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5 </w:t>
      </w:r>
      <w:r>
        <w:rPr>
          <w:rFonts w:cstheme="minorHAnsi"/>
          <w:sz w:val="28"/>
          <w:szCs w:val="28"/>
        </w:rPr>
        <w:t>÷</w:t>
      </w:r>
      <w:r>
        <w:rPr>
          <w:sz w:val="28"/>
          <w:szCs w:val="28"/>
        </w:rPr>
        <w:t xml:space="preserve"> 5 =</w:t>
      </w:r>
    </w:p>
    <w:p w:rsidR="00705BED" w:rsidRDefault="00705BED" w:rsidP="00705BED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____ + ____ = 16</w:t>
      </w:r>
    </w:p>
    <w:p w:rsidR="00705BED" w:rsidRDefault="00705BED" w:rsidP="00705BED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3 + ___ = 8</w:t>
      </w:r>
    </w:p>
    <w:p w:rsidR="00705BED" w:rsidRDefault="00705BED" w:rsidP="00705BED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12 - ___ = 7</w:t>
      </w:r>
    </w:p>
    <w:p w:rsidR="009743C7" w:rsidRDefault="009743C7" w:rsidP="00705BED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7 + 5 + 9 =</w:t>
      </w:r>
    </w:p>
    <w:p w:rsidR="009743C7" w:rsidRDefault="009743C7" w:rsidP="00705BED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___ </w:t>
      </w:r>
      <w:r>
        <w:rPr>
          <w:rFonts w:cstheme="minorHAnsi"/>
          <w:sz w:val="28"/>
          <w:szCs w:val="28"/>
        </w:rPr>
        <w:t>÷</w:t>
      </w:r>
      <w:r>
        <w:rPr>
          <w:sz w:val="28"/>
          <w:szCs w:val="28"/>
        </w:rPr>
        <w:t xml:space="preserve"> 8 = 5</w:t>
      </w:r>
    </w:p>
    <w:p w:rsidR="009743C7" w:rsidRDefault="009743C7" w:rsidP="00705BED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97 + 9 =</w:t>
      </w:r>
    </w:p>
    <w:p w:rsidR="009743C7" w:rsidRDefault="009743C7" w:rsidP="00705BED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20 </w:t>
      </w:r>
      <w:r>
        <w:rPr>
          <w:rFonts w:cstheme="minorHAnsi"/>
          <w:sz w:val="28"/>
          <w:szCs w:val="28"/>
        </w:rPr>
        <w:t>÷</w:t>
      </w:r>
      <w:r>
        <w:rPr>
          <w:sz w:val="28"/>
          <w:szCs w:val="28"/>
        </w:rPr>
        <w:t xml:space="preserve"> 10 =</w:t>
      </w:r>
    </w:p>
    <w:p w:rsidR="009743C7" w:rsidRDefault="009743C7" w:rsidP="00705BED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___ x 9 = 18</w:t>
      </w:r>
    </w:p>
    <w:p w:rsidR="009743C7" w:rsidRDefault="009743C7" w:rsidP="00705BED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13 – 2 = </w:t>
      </w:r>
    </w:p>
    <w:p w:rsidR="009743C7" w:rsidRDefault="009743C7" w:rsidP="00705BED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275, ___</w:t>
      </w:r>
      <w:proofErr w:type="gramStart"/>
      <w:r>
        <w:rPr>
          <w:sz w:val="28"/>
          <w:szCs w:val="28"/>
        </w:rPr>
        <w:t>_ ,</w:t>
      </w:r>
      <w:proofErr w:type="gramEnd"/>
      <w:r>
        <w:rPr>
          <w:sz w:val="28"/>
          <w:szCs w:val="28"/>
        </w:rPr>
        <w:t xml:space="preserve"> 277, ____</w:t>
      </w:r>
    </w:p>
    <w:p w:rsidR="009743C7" w:rsidRDefault="009743C7" w:rsidP="00705BED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99 – 3 =</w:t>
      </w:r>
    </w:p>
    <w:p w:rsidR="009743C7" w:rsidRDefault="009743C7" w:rsidP="00705BED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2 x 4 =</w:t>
      </w:r>
    </w:p>
    <w:p w:rsidR="00705BED" w:rsidRPr="00061AC4" w:rsidRDefault="009743C7" w:rsidP="00705BED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13 – 2 =</w:t>
      </w:r>
    </w:p>
    <w:p w:rsidR="00705BED" w:rsidRDefault="00705BED" w:rsidP="00705BED">
      <w:pPr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705BED" w:rsidRDefault="00705BED" w:rsidP="00705BED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What time will it be 30 </w:t>
      </w:r>
      <w:proofErr w:type="spellStart"/>
      <w:r>
        <w:rPr>
          <w:sz w:val="28"/>
          <w:szCs w:val="28"/>
        </w:rPr>
        <w:t>mins</w:t>
      </w:r>
      <w:proofErr w:type="spellEnd"/>
      <w:r>
        <w:rPr>
          <w:sz w:val="28"/>
          <w:szCs w:val="28"/>
        </w:rPr>
        <w:t xml:space="preserve"> after half past 11?</w:t>
      </w:r>
    </w:p>
    <w:p w:rsidR="00705BED" w:rsidRDefault="00705BED" w:rsidP="00705BED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How long is it from 4:30pm to 5:30pm?</w:t>
      </w:r>
    </w:p>
    <w:p w:rsidR="00705BED" w:rsidRDefault="00705BED" w:rsidP="00705BED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Which 2 coins make up 11p?</w:t>
      </w:r>
    </w:p>
    <w:p w:rsidR="00705BED" w:rsidRDefault="00705BED" w:rsidP="00705BED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Draw a circle and shade half of it.</w:t>
      </w:r>
    </w:p>
    <w:p w:rsidR="00705BED" w:rsidRDefault="00705BED" w:rsidP="00705BED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Divide 40 by 10.</w:t>
      </w:r>
    </w:p>
    <w:p w:rsidR="009743C7" w:rsidRDefault="009743C7" w:rsidP="00705BED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300, ____, 700, 900</w:t>
      </w:r>
    </w:p>
    <w:p w:rsidR="009743C7" w:rsidRDefault="009743C7" w:rsidP="00705BED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Make 6 five times bigger.</w:t>
      </w:r>
    </w:p>
    <w:p w:rsidR="009743C7" w:rsidRDefault="009743C7" w:rsidP="00705BED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Write 500 in words.</w:t>
      </w:r>
    </w:p>
    <w:p w:rsidR="009743C7" w:rsidRDefault="009743C7" w:rsidP="00705BED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Half of 16 plus 8 =</w:t>
      </w:r>
    </w:p>
    <w:p w:rsidR="009743C7" w:rsidRDefault="009743C7" w:rsidP="009743C7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400g + 600g =</w:t>
      </w:r>
      <w:r w:rsidR="00C40E2A">
        <w:rPr>
          <w:sz w:val="28"/>
          <w:szCs w:val="28"/>
        </w:rPr>
        <w:t xml:space="preserve"> ___ kg</w:t>
      </w:r>
    </w:p>
    <w:p w:rsidR="009743C7" w:rsidRDefault="009743C7" w:rsidP="009743C7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What even number comes before 12?</w:t>
      </w:r>
    </w:p>
    <w:p w:rsidR="009743C7" w:rsidRDefault="009743C7" w:rsidP="009743C7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4 people can sit on a bench. How many people can sit on 5 benches?</w:t>
      </w:r>
    </w:p>
    <w:p w:rsidR="009743C7" w:rsidRDefault="009743C7" w:rsidP="009743C7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40E2A">
        <w:rPr>
          <w:sz w:val="28"/>
          <w:szCs w:val="28"/>
        </w:rPr>
        <w:t>5 times 8 plus 5 =</w:t>
      </w:r>
    </w:p>
    <w:p w:rsidR="009743C7" w:rsidRDefault="00C40E2A" w:rsidP="009743C7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43C7">
        <w:rPr>
          <w:sz w:val="28"/>
          <w:szCs w:val="28"/>
        </w:rPr>
        <w:t>Sophie picked 33 flowers. Her sister gave her 8 more. How many flowers does she have now?</w:t>
      </w:r>
    </w:p>
    <w:p w:rsidR="009743C7" w:rsidRPr="009743C7" w:rsidRDefault="00C40E2A" w:rsidP="009743C7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852805</wp:posOffset>
                </wp:positionH>
                <wp:positionV relativeFrom="paragraph">
                  <wp:posOffset>318770</wp:posOffset>
                </wp:positionV>
                <wp:extent cx="1160890" cy="310100"/>
                <wp:effectExtent l="19050" t="19050" r="20320" b="33020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160890" cy="3101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DF23AED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9" o:spid="_x0000_s1026" type="#_x0000_t13" style="position:absolute;margin-left:67.15pt;margin-top:25.1pt;width:91.4pt;height:24.4pt;rotation:18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" adj="18715" fillcolor="#5b9bd5 [3204]" strokecolor="#1f4d78 [1604]" strokeweight="1pt"/>
            </w:pict>
          </mc:Fallback>
        </mc:AlternateContent>
      </w:r>
      <w:r>
        <w:rPr>
          <w:sz w:val="28"/>
          <w:szCs w:val="28"/>
        </w:rPr>
        <w:t xml:space="preserve"> Draw this shape after a ½ turn.</w:t>
      </w:r>
    </w:p>
    <w:p w:rsidR="00705BED" w:rsidRDefault="00705BED" w:rsidP="00705BED">
      <w:pPr>
        <w:rPr>
          <w:sz w:val="28"/>
          <w:szCs w:val="28"/>
        </w:rPr>
      </w:pPr>
    </w:p>
    <w:p w:rsidR="00705BED" w:rsidRDefault="00705BED" w:rsidP="00705BED">
      <w:pPr>
        <w:rPr>
          <w:sz w:val="28"/>
          <w:szCs w:val="28"/>
        </w:rPr>
      </w:pPr>
      <w:r>
        <w:rPr>
          <w:sz w:val="28"/>
          <w:szCs w:val="28"/>
        </w:rPr>
        <w:t>C</w:t>
      </w:r>
    </w:p>
    <w:p w:rsidR="00705BED" w:rsidRDefault="00705BED" w:rsidP="00705BED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5 + ___ = 8</w:t>
      </w:r>
    </w:p>
    <w:p w:rsidR="00705BED" w:rsidRDefault="00705BED" w:rsidP="00705BED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9 - ___ = 8</w:t>
      </w:r>
    </w:p>
    <w:p w:rsidR="00705BED" w:rsidRDefault="00705BED" w:rsidP="00705BED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20 </w:t>
      </w:r>
      <w:r>
        <w:rPr>
          <w:rFonts w:cstheme="minorHAnsi"/>
          <w:sz w:val="28"/>
          <w:szCs w:val="28"/>
        </w:rPr>
        <w:t>÷</w:t>
      </w:r>
      <w:r>
        <w:rPr>
          <w:sz w:val="28"/>
          <w:szCs w:val="28"/>
        </w:rPr>
        <w:t xml:space="preserve"> 2 =</w:t>
      </w:r>
    </w:p>
    <w:p w:rsidR="00705BED" w:rsidRDefault="00705BED" w:rsidP="00705BED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___ + 5 = 15</w:t>
      </w:r>
    </w:p>
    <w:p w:rsidR="00705BED" w:rsidRDefault="00705BED" w:rsidP="00705BED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10 + ___ = 13</w:t>
      </w:r>
    </w:p>
    <w:p w:rsidR="00C40E2A" w:rsidRDefault="00C40E2A" w:rsidP="00705BED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6 + 7 + 9 = </w:t>
      </w:r>
    </w:p>
    <w:p w:rsidR="00C40E2A" w:rsidRDefault="00C40E2A" w:rsidP="00705BED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____ </w:t>
      </w:r>
      <w:r>
        <w:rPr>
          <w:rFonts w:cstheme="minorHAnsi"/>
          <w:sz w:val="28"/>
          <w:szCs w:val="28"/>
        </w:rPr>
        <w:t>÷</w:t>
      </w:r>
      <w:r>
        <w:rPr>
          <w:sz w:val="28"/>
          <w:szCs w:val="28"/>
        </w:rPr>
        <w:t xml:space="preserve"> 5 = 4</w:t>
      </w:r>
    </w:p>
    <w:p w:rsidR="00C40E2A" w:rsidRDefault="00C40E2A" w:rsidP="00705BED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58 + 7 =</w:t>
      </w:r>
    </w:p>
    <w:p w:rsidR="00C40E2A" w:rsidRDefault="00C40E2A" w:rsidP="00705BED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70 </w:t>
      </w:r>
      <w:r>
        <w:rPr>
          <w:rFonts w:cstheme="minorHAnsi"/>
          <w:sz w:val="28"/>
          <w:szCs w:val="28"/>
        </w:rPr>
        <w:t>÷</w:t>
      </w:r>
      <w:r>
        <w:rPr>
          <w:sz w:val="28"/>
          <w:szCs w:val="28"/>
        </w:rPr>
        <w:t xml:space="preserve"> 7 = </w:t>
      </w:r>
    </w:p>
    <w:p w:rsidR="00C40E2A" w:rsidRDefault="00C40E2A" w:rsidP="00705BED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3 x ___ = 15</w:t>
      </w:r>
    </w:p>
    <w:p w:rsidR="00C40E2A" w:rsidRDefault="00C40E2A" w:rsidP="00705BED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15 – 9 =</w:t>
      </w:r>
    </w:p>
    <w:p w:rsidR="00C40E2A" w:rsidRDefault="00C40E2A" w:rsidP="00705BED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3 x 10 =</w:t>
      </w:r>
    </w:p>
    <w:p w:rsidR="00C40E2A" w:rsidRDefault="00C40E2A" w:rsidP="00705BED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85 – 5 =</w:t>
      </w:r>
    </w:p>
    <w:p w:rsidR="008D6BE8" w:rsidRPr="008D6BE8" w:rsidRDefault="008D6BE8" w:rsidP="008D6BE8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18 + 2 =</w:t>
      </w:r>
    </w:p>
    <w:p w:rsidR="00705BED" w:rsidRPr="00061AC4" w:rsidRDefault="00C40E2A" w:rsidP="00705BED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636, ___, ___, 639</w:t>
      </w:r>
    </w:p>
    <w:p w:rsidR="00705BED" w:rsidRDefault="00705BED" w:rsidP="00705BED">
      <w:pPr>
        <w:rPr>
          <w:sz w:val="28"/>
          <w:szCs w:val="28"/>
        </w:rPr>
      </w:pPr>
      <w:r>
        <w:rPr>
          <w:sz w:val="28"/>
          <w:szCs w:val="28"/>
        </w:rPr>
        <w:t>D</w:t>
      </w:r>
    </w:p>
    <w:p w:rsidR="00705BED" w:rsidRDefault="00705BED" w:rsidP="00705BED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52, 51, 50, ___</w:t>
      </w:r>
    </w:p>
    <w:p w:rsidR="00705BED" w:rsidRDefault="00705BED" w:rsidP="00705BED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On Sunday we made 20 cakes. By Wednesday 8 had been eaten. How many cakes are left?</w:t>
      </w:r>
    </w:p>
    <w:p w:rsidR="00705BED" w:rsidRDefault="00705BED" w:rsidP="00705BED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6 multiplied by 2 =</w:t>
      </w:r>
    </w:p>
    <w:p w:rsidR="00705BED" w:rsidRDefault="00705BED" w:rsidP="00705BED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How many times does 5 go into 45?</w:t>
      </w:r>
    </w:p>
    <w:p w:rsidR="00705BED" w:rsidRDefault="00705BED" w:rsidP="00705BED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A piece of ribbon is 70cm long. How many lengths of 7cm can you cut from the ribbon?</w:t>
      </w:r>
    </w:p>
    <w:p w:rsidR="00705BED" w:rsidRDefault="00705BED" w:rsidP="00705BED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How many wholes can be made from 5 halves and two quarters?</w:t>
      </w:r>
    </w:p>
    <w:p w:rsidR="008D6BE8" w:rsidRDefault="00061AC4" w:rsidP="00705BED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Round 371 to nearest 100.</w:t>
      </w:r>
    </w:p>
    <w:p w:rsidR="00061AC4" w:rsidRDefault="00061AC4" w:rsidP="00705BED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Rebecca had 12 pens. Her mother bought her another 6. How many pens does she have now?</w:t>
      </w:r>
    </w:p>
    <w:p w:rsidR="00061AC4" w:rsidRDefault="00061AC4" w:rsidP="00705BED">
      <w:pPr>
        <w:pStyle w:val="ListParagraph"/>
        <w:numPr>
          <w:ilvl w:val="0"/>
          <w:numId w:val="4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( 3</w:t>
      </w:r>
      <w:proofErr w:type="gramEnd"/>
      <w:r>
        <w:rPr>
          <w:sz w:val="28"/>
          <w:szCs w:val="28"/>
        </w:rPr>
        <w:t xml:space="preserve"> x 10 ) – 4 =</w:t>
      </w:r>
    </w:p>
    <w:p w:rsidR="00061AC4" w:rsidRDefault="00061AC4" w:rsidP="00705BED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What is ¼ of 16?</w:t>
      </w:r>
    </w:p>
    <w:p w:rsidR="00061AC4" w:rsidRDefault="00061AC4" w:rsidP="00705BED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Write eight hundred and eighty-eight in numerals.</w:t>
      </w:r>
    </w:p>
    <w:p w:rsidR="00061AC4" w:rsidRDefault="00061AC4" w:rsidP="00705BED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How long is it from 4:30pm to 7pm?</w:t>
      </w:r>
    </w:p>
    <w:p w:rsidR="00061AC4" w:rsidRDefault="00061AC4" w:rsidP="00705BED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2 times 10 minus 5 =</w:t>
      </w:r>
    </w:p>
    <w:p w:rsidR="00061AC4" w:rsidRDefault="00061AC4" w:rsidP="00705BED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54 = 44 ___ 10</w:t>
      </w:r>
    </w:p>
    <w:p w:rsidR="00061AC4" w:rsidRDefault="00061AC4" w:rsidP="00705BED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I have 500ml of orange juice. How many more millilitres do I need to make 1 litre?</w:t>
      </w:r>
    </w:p>
    <w:p w:rsidR="00705BED" w:rsidRDefault="00705BED" w:rsidP="00705BED">
      <w:pPr>
        <w:rPr>
          <w:sz w:val="28"/>
          <w:szCs w:val="28"/>
        </w:rPr>
      </w:pPr>
    </w:p>
    <w:p w:rsidR="00705BED" w:rsidRDefault="00705BED" w:rsidP="00705BED">
      <w:pPr>
        <w:rPr>
          <w:sz w:val="28"/>
          <w:szCs w:val="28"/>
        </w:rPr>
      </w:pPr>
      <w:r>
        <w:rPr>
          <w:sz w:val="28"/>
          <w:szCs w:val="28"/>
        </w:rPr>
        <w:t>Answers</w:t>
      </w:r>
    </w:p>
    <w:p w:rsidR="00705BED" w:rsidRDefault="00705BED" w:rsidP="00705BED">
      <w:pPr>
        <w:rPr>
          <w:sz w:val="28"/>
          <w:szCs w:val="28"/>
        </w:rPr>
      </w:pPr>
      <w:r>
        <w:rPr>
          <w:sz w:val="28"/>
          <w:szCs w:val="28"/>
        </w:rPr>
        <w:t>A</w:t>
      </w:r>
    </w:p>
    <w:p w:rsidR="00705BED" w:rsidRDefault="00705BED" w:rsidP="00705BE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40</w:t>
      </w:r>
    </w:p>
    <w:p w:rsidR="00705BED" w:rsidRDefault="00705BED" w:rsidP="00705BE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1</w:t>
      </w:r>
    </w:p>
    <w:p w:rsidR="00705BED" w:rsidRDefault="00705BED" w:rsidP="00705BED">
      <w:pPr>
        <w:pStyle w:val="ListParagraph"/>
        <w:numPr>
          <w:ilvl w:val="0"/>
          <w:numId w:val="5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Eg</w:t>
      </w:r>
      <w:proofErr w:type="spellEnd"/>
      <w:r>
        <w:rPr>
          <w:sz w:val="28"/>
          <w:szCs w:val="28"/>
        </w:rPr>
        <w:t xml:space="preserve"> 10 + 6, 12 + 4</w:t>
      </w:r>
    </w:p>
    <w:p w:rsidR="00705BED" w:rsidRDefault="00705BED" w:rsidP="00705BE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5</w:t>
      </w:r>
    </w:p>
    <w:p w:rsidR="00705BED" w:rsidRDefault="00705BED" w:rsidP="00705BE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5</w:t>
      </w:r>
    </w:p>
    <w:p w:rsidR="009743C7" w:rsidRDefault="009743C7" w:rsidP="00705BE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21</w:t>
      </w:r>
    </w:p>
    <w:p w:rsidR="009743C7" w:rsidRDefault="009743C7" w:rsidP="00705BE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40</w:t>
      </w:r>
    </w:p>
    <w:p w:rsidR="009743C7" w:rsidRDefault="009743C7" w:rsidP="00705BE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90</w:t>
      </w:r>
    </w:p>
    <w:p w:rsidR="009743C7" w:rsidRDefault="009743C7" w:rsidP="00705BE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2</w:t>
      </w:r>
    </w:p>
    <w:p w:rsidR="009743C7" w:rsidRDefault="009743C7" w:rsidP="00705BE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2</w:t>
      </w:r>
    </w:p>
    <w:p w:rsidR="009743C7" w:rsidRDefault="009743C7" w:rsidP="00705BE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11</w:t>
      </w:r>
    </w:p>
    <w:p w:rsidR="009743C7" w:rsidRDefault="009743C7" w:rsidP="00705BE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276, 278</w:t>
      </w:r>
    </w:p>
    <w:p w:rsidR="009743C7" w:rsidRDefault="009743C7" w:rsidP="00705BE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96</w:t>
      </w:r>
    </w:p>
    <w:p w:rsidR="009743C7" w:rsidRDefault="009743C7" w:rsidP="00705BE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8</w:t>
      </w:r>
    </w:p>
    <w:p w:rsidR="009743C7" w:rsidRDefault="009743C7" w:rsidP="00705BE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11</w:t>
      </w:r>
    </w:p>
    <w:p w:rsidR="00705BED" w:rsidRDefault="00705BED" w:rsidP="00705BED">
      <w:pPr>
        <w:rPr>
          <w:sz w:val="28"/>
          <w:szCs w:val="28"/>
        </w:rPr>
      </w:pPr>
    </w:p>
    <w:p w:rsidR="00705BED" w:rsidRDefault="00705BED" w:rsidP="00705BED">
      <w:pPr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705BED" w:rsidRDefault="00705BED" w:rsidP="00705BED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12 o’clock</w:t>
      </w:r>
    </w:p>
    <w:p w:rsidR="00705BED" w:rsidRDefault="00705BED" w:rsidP="00705BED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1 hour</w:t>
      </w:r>
    </w:p>
    <w:p w:rsidR="00705BED" w:rsidRDefault="00705BED" w:rsidP="00705BED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10p and 1p</w:t>
      </w:r>
    </w:p>
    <w:p w:rsidR="00705BED" w:rsidRDefault="009743C7" w:rsidP="00705BED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1083890</wp:posOffset>
                </wp:positionH>
                <wp:positionV relativeFrom="paragraph">
                  <wp:posOffset>127110</wp:posOffset>
                </wp:positionV>
                <wp:extent cx="286247" cy="127221"/>
                <wp:effectExtent l="0" t="0" r="19050" b="254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247" cy="12722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33EC1F" id="Straight Connector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5.35pt,10pt" to="107.9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1083890</wp:posOffset>
                </wp:positionH>
                <wp:positionV relativeFrom="paragraph">
                  <wp:posOffset>63500</wp:posOffset>
                </wp:positionV>
                <wp:extent cx="0" cy="619760"/>
                <wp:effectExtent l="0" t="0" r="19050" b="2794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1976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477526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5.35pt,5pt" to="85.35pt,5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" strokecolor="black [3200]" strokeweight="1.5pt">
                <v:stroke joinstyle="miter"/>
              </v:lin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781740</wp:posOffset>
                </wp:positionH>
                <wp:positionV relativeFrom="paragraph">
                  <wp:posOffset>63500</wp:posOffset>
                </wp:positionV>
                <wp:extent cx="612251" cy="620202"/>
                <wp:effectExtent l="0" t="0" r="16510" b="2794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251" cy="620202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F141157" id="Oval 2" o:spid="_x0000_s1026" style="position:absolute;margin-left:61.55pt;margin-top:5pt;width:48.2pt;height:48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" filled="f" strokecolor="black [3213]" strokeweight="1pt">
                <v:stroke joinstyle="miter"/>
              </v:oval>
            </w:pict>
          </mc:Fallback>
        </mc:AlternateContent>
      </w:r>
      <w:r w:rsidR="00705BED">
        <w:rPr>
          <w:sz w:val="28"/>
          <w:szCs w:val="28"/>
        </w:rPr>
        <w:t xml:space="preserve">  </w:t>
      </w:r>
    </w:p>
    <w:p w:rsidR="00705BED" w:rsidRDefault="009743C7" w:rsidP="00705BED">
      <w:pPr>
        <w:pStyle w:val="ListParagraph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1091841</wp:posOffset>
                </wp:positionH>
                <wp:positionV relativeFrom="paragraph">
                  <wp:posOffset>171091</wp:posOffset>
                </wp:positionV>
                <wp:extent cx="246049" cy="102511"/>
                <wp:effectExtent l="0" t="0" r="20955" b="3111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6049" cy="10251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552FCA" id="Straight Connector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5.95pt,13.45pt" to="105.3pt,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1083890</wp:posOffset>
                </wp:positionH>
                <wp:positionV relativeFrom="paragraph">
                  <wp:posOffset>27968</wp:posOffset>
                </wp:positionV>
                <wp:extent cx="309990" cy="135172"/>
                <wp:effectExtent l="0" t="0" r="33020" b="3683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9990" cy="1351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4001FF" id="Straight Connector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35pt,2.2pt" to="109.7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" strokecolor="black [3200]" strokeweight=".5pt">
                <v:stroke joinstyle="miter"/>
              </v:line>
            </w:pict>
          </mc:Fallback>
        </mc:AlternateContent>
      </w:r>
    </w:p>
    <w:p w:rsidR="00705BED" w:rsidRDefault="009743C7" w:rsidP="00705BED">
      <w:pPr>
        <w:pStyle w:val="ListParagraph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1083890</wp:posOffset>
                </wp:positionH>
                <wp:positionV relativeFrom="paragraph">
                  <wp:posOffset>48094</wp:posOffset>
                </wp:positionV>
                <wp:extent cx="190831" cy="79513"/>
                <wp:effectExtent l="0" t="0" r="19050" b="3492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831" cy="7951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30B0FE" id="Straight Connector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35pt,3.8pt" to="100.4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:rsidR="00705BED" w:rsidRDefault="00705BED" w:rsidP="00705BED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4</w:t>
      </w:r>
    </w:p>
    <w:p w:rsidR="00705BED" w:rsidRDefault="00C40E2A" w:rsidP="00705BED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500</w:t>
      </w:r>
    </w:p>
    <w:p w:rsidR="00C40E2A" w:rsidRDefault="00C40E2A" w:rsidP="00705BED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30</w:t>
      </w:r>
    </w:p>
    <w:p w:rsidR="00C40E2A" w:rsidRDefault="00C40E2A" w:rsidP="00705BED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Five hundred</w:t>
      </w:r>
    </w:p>
    <w:p w:rsidR="00C40E2A" w:rsidRDefault="00C40E2A" w:rsidP="00705BED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16</w:t>
      </w:r>
    </w:p>
    <w:p w:rsidR="00C40E2A" w:rsidRDefault="00C40E2A" w:rsidP="00705BED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1kg</w:t>
      </w:r>
    </w:p>
    <w:p w:rsidR="00C40E2A" w:rsidRDefault="00C40E2A" w:rsidP="00705BED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10</w:t>
      </w:r>
    </w:p>
    <w:p w:rsidR="00C40E2A" w:rsidRDefault="00C40E2A" w:rsidP="00705BED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20</w:t>
      </w:r>
    </w:p>
    <w:p w:rsidR="00C40E2A" w:rsidRDefault="00C40E2A" w:rsidP="00705BED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45</w:t>
      </w:r>
    </w:p>
    <w:p w:rsidR="00C40E2A" w:rsidRDefault="00C40E2A" w:rsidP="00705BED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41</w:t>
      </w:r>
    </w:p>
    <w:p w:rsidR="00C40E2A" w:rsidRDefault="00C40E2A" w:rsidP="00705BED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640080</wp:posOffset>
                </wp:positionH>
                <wp:positionV relativeFrom="paragraph">
                  <wp:posOffset>159275</wp:posOffset>
                </wp:positionV>
                <wp:extent cx="1240403" cy="286247"/>
                <wp:effectExtent l="0" t="19050" r="36195" b="38100"/>
                <wp:wrapNone/>
                <wp:docPr id="10" name="Right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0403" cy="286247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EBF235" id="Right Arrow 10" o:spid="_x0000_s1026" type="#_x0000_t13" style="position:absolute;margin-left:50.4pt;margin-top:12.55pt;width:97.65pt;height:22.5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" adj="19108" fillcolor="#5b9bd5 [3204]" strokecolor="#1f4d78 [1604]" strokeweight="1pt"/>
            </w:pict>
          </mc:Fallback>
        </mc:AlternateContent>
      </w:r>
      <w:r>
        <w:rPr>
          <w:sz w:val="28"/>
          <w:szCs w:val="28"/>
        </w:rPr>
        <w:t xml:space="preserve"> </w:t>
      </w:r>
    </w:p>
    <w:p w:rsidR="00705BED" w:rsidRDefault="00705BED" w:rsidP="00705BED">
      <w:pPr>
        <w:rPr>
          <w:sz w:val="28"/>
          <w:szCs w:val="28"/>
        </w:rPr>
      </w:pPr>
    </w:p>
    <w:p w:rsidR="00705BED" w:rsidRDefault="00705BED" w:rsidP="00705BED">
      <w:pPr>
        <w:rPr>
          <w:sz w:val="28"/>
          <w:szCs w:val="28"/>
        </w:rPr>
      </w:pPr>
      <w:r>
        <w:rPr>
          <w:sz w:val="28"/>
          <w:szCs w:val="28"/>
        </w:rPr>
        <w:t>C</w:t>
      </w:r>
    </w:p>
    <w:p w:rsidR="00705BED" w:rsidRDefault="00705BED" w:rsidP="00705BED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3</w:t>
      </w:r>
    </w:p>
    <w:p w:rsidR="00705BED" w:rsidRDefault="00705BED" w:rsidP="00705BED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1</w:t>
      </w:r>
    </w:p>
    <w:p w:rsidR="00705BED" w:rsidRDefault="00705BED" w:rsidP="00705BED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10</w:t>
      </w:r>
    </w:p>
    <w:p w:rsidR="00705BED" w:rsidRDefault="00705BED" w:rsidP="00705BED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10</w:t>
      </w:r>
    </w:p>
    <w:p w:rsidR="00705BED" w:rsidRDefault="00705BED" w:rsidP="00705BED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3</w:t>
      </w:r>
    </w:p>
    <w:p w:rsidR="00061AC4" w:rsidRDefault="00061AC4" w:rsidP="00705BED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22</w:t>
      </w:r>
    </w:p>
    <w:p w:rsidR="00061AC4" w:rsidRDefault="00061AC4" w:rsidP="00705BED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20</w:t>
      </w:r>
    </w:p>
    <w:p w:rsidR="00061AC4" w:rsidRDefault="00061AC4" w:rsidP="00705BED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65</w:t>
      </w:r>
    </w:p>
    <w:p w:rsidR="00061AC4" w:rsidRDefault="00061AC4" w:rsidP="00705BED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10</w:t>
      </w:r>
    </w:p>
    <w:p w:rsidR="00061AC4" w:rsidRDefault="00061AC4" w:rsidP="00705BED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 5</w:t>
      </w:r>
    </w:p>
    <w:p w:rsidR="00061AC4" w:rsidRDefault="00061AC4" w:rsidP="00705BED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 6</w:t>
      </w:r>
    </w:p>
    <w:p w:rsidR="00061AC4" w:rsidRDefault="00061AC4" w:rsidP="00705BED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 30</w:t>
      </w:r>
    </w:p>
    <w:p w:rsidR="00061AC4" w:rsidRDefault="00061AC4" w:rsidP="00705BED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 80</w:t>
      </w:r>
    </w:p>
    <w:p w:rsidR="00061AC4" w:rsidRDefault="00061AC4" w:rsidP="00705BED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 20</w:t>
      </w:r>
    </w:p>
    <w:p w:rsidR="00061AC4" w:rsidRDefault="00061AC4" w:rsidP="00705BED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 637, 638</w:t>
      </w:r>
    </w:p>
    <w:p w:rsidR="00705BED" w:rsidRDefault="00705BED" w:rsidP="00705BED">
      <w:pPr>
        <w:rPr>
          <w:sz w:val="28"/>
          <w:szCs w:val="28"/>
        </w:rPr>
      </w:pPr>
    </w:p>
    <w:p w:rsidR="00705BED" w:rsidRDefault="00705BED" w:rsidP="00705BED">
      <w:pPr>
        <w:rPr>
          <w:sz w:val="28"/>
          <w:szCs w:val="28"/>
        </w:rPr>
      </w:pPr>
      <w:r>
        <w:rPr>
          <w:sz w:val="28"/>
          <w:szCs w:val="28"/>
        </w:rPr>
        <w:t>D</w:t>
      </w:r>
    </w:p>
    <w:p w:rsidR="00705BED" w:rsidRDefault="00705BED" w:rsidP="00705BED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49</w:t>
      </w:r>
    </w:p>
    <w:p w:rsidR="00705BED" w:rsidRDefault="00705BED" w:rsidP="00705BED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12</w:t>
      </w:r>
    </w:p>
    <w:p w:rsidR="00705BED" w:rsidRDefault="00705BED" w:rsidP="00705BED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12</w:t>
      </w:r>
    </w:p>
    <w:p w:rsidR="00705BED" w:rsidRDefault="00705BED" w:rsidP="00705BED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9</w:t>
      </w:r>
    </w:p>
    <w:p w:rsidR="00705BED" w:rsidRDefault="00705BED" w:rsidP="00705BED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10</w:t>
      </w:r>
    </w:p>
    <w:p w:rsidR="00061AC4" w:rsidRPr="00061AC4" w:rsidRDefault="00061AC4" w:rsidP="00061AC4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061AC4">
        <w:rPr>
          <w:sz w:val="28"/>
          <w:szCs w:val="28"/>
        </w:rPr>
        <w:t>3</w:t>
      </w:r>
    </w:p>
    <w:p w:rsidR="00061AC4" w:rsidRDefault="00061AC4" w:rsidP="00061AC4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400</w:t>
      </w:r>
    </w:p>
    <w:p w:rsidR="00061AC4" w:rsidRDefault="00061AC4" w:rsidP="00061AC4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18</w:t>
      </w:r>
    </w:p>
    <w:p w:rsidR="00061AC4" w:rsidRDefault="00061AC4" w:rsidP="00061AC4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26</w:t>
      </w:r>
    </w:p>
    <w:p w:rsidR="00061AC4" w:rsidRDefault="00061AC4" w:rsidP="00061AC4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 4</w:t>
      </w:r>
    </w:p>
    <w:p w:rsidR="00061AC4" w:rsidRDefault="00061AC4" w:rsidP="00061AC4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 888</w:t>
      </w:r>
    </w:p>
    <w:p w:rsidR="00061AC4" w:rsidRDefault="00061AC4" w:rsidP="00061AC4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 2 ½ hours</w:t>
      </w:r>
    </w:p>
    <w:p w:rsidR="00061AC4" w:rsidRDefault="00061AC4" w:rsidP="00061AC4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 15</w:t>
      </w:r>
    </w:p>
    <w:p w:rsidR="00061AC4" w:rsidRDefault="00061AC4" w:rsidP="00061AC4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 +</w:t>
      </w:r>
    </w:p>
    <w:p w:rsidR="00061AC4" w:rsidRDefault="00061AC4" w:rsidP="00061AC4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 500ml</w:t>
      </w:r>
    </w:p>
    <w:p w:rsidR="00705BED" w:rsidRPr="00705BED" w:rsidRDefault="00705BED" w:rsidP="00061AC4">
      <w:pPr>
        <w:pStyle w:val="ListParagraph"/>
        <w:rPr>
          <w:sz w:val="28"/>
          <w:szCs w:val="28"/>
        </w:rPr>
      </w:pPr>
      <w:bookmarkStart w:id="0" w:name="_GoBack"/>
      <w:bookmarkEnd w:id="0"/>
    </w:p>
    <w:sectPr w:rsidR="00705BED" w:rsidRPr="00705BED" w:rsidSect="006D4A12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05F26"/>
    <w:multiLevelType w:val="hybridMultilevel"/>
    <w:tmpl w:val="CEC4F2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341CBE"/>
    <w:multiLevelType w:val="hybridMultilevel"/>
    <w:tmpl w:val="E698F9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65010"/>
    <w:multiLevelType w:val="hybridMultilevel"/>
    <w:tmpl w:val="679C5E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2E64A1"/>
    <w:multiLevelType w:val="hybridMultilevel"/>
    <w:tmpl w:val="B20276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8903C8"/>
    <w:multiLevelType w:val="hybridMultilevel"/>
    <w:tmpl w:val="40C669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3072EA"/>
    <w:multiLevelType w:val="hybridMultilevel"/>
    <w:tmpl w:val="2BDE30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9382E"/>
    <w:multiLevelType w:val="hybridMultilevel"/>
    <w:tmpl w:val="ABBCDB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7B3B1B"/>
    <w:multiLevelType w:val="hybridMultilevel"/>
    <w:tmpl w:val="63B20DFA"/>
    <w:lvl w:ilvl="0" w:tplc="7766F4F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A12"/>
    <w:rsid w:val="00061AC4"/>
    <w:rsid w:val="00176CEF"/>
    <w:rsid w:val="006D4A12"/>
    <w:rsid w:val="00705BED"/>
    <w:rsid w:val="008D6BE8"/>
    <w:rsid w:val="009743C7"/>
    <w:rsid w:val="00B001A7"/>
    <w:rsid w:val="00C40E2A"/>
    <w:rsid w:val="00CA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F78DB"/>
  <w15:chartTrackingRefBased/>
  <w15:docId w15:val="{3464FFE6-C912-4D58-9F8C-28BA42461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5B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F966B582</Template>
  <TotalTime>1772</TotalTime>
  <Pages>2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5</cp:revision>
  <dcterms:created xsi:type="dcterms:W3CDTF">2020-04-06T15:09:00Z</dcterms:created>
  <dcterms:modified xsi:type="dcterms:W3CDTF">2020-04-08T14:42:00Z</dcterms:modified>
</cp:coreProperties>
</file>