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Pr="00947CA3" w:rsidRDefault="00857685" w:rsidP="00947CA3">
      <w:pPr>
        <w:jc w:val="center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Numeracy</w:t>
      </w:r>
      <w:r w:rsidR="00947CA3" w:rsidRPr="00947CA3">
        <w:rPr>
          <w:color w:val="7030A0"/>
          <w:sz w:val="40"/>
          <w:szCs w:val="40"/>
        </w:rPr>
        <w:t xml:space="preserve"> Challenge Grid</w:t>
      </w:r>
      <w:r w:rsidR="00AE0D4D">
        <w:rPr>
          <w:color w:val="7030A0"/>
          <w:sz w:val="40"/>
          <w:szCs w:val="40"/>
        </w:rPr>
        <w:t xml:space="preserve"> 1</w:t>
      </w:r>
    </w:p>
    <w:p w:rsidR="00947CA3" w:rsidRDefault="00947CA3">
      <w:r>
        <w:t>Select one challenge below. You can send it to your teacher by email Mr Gullen (</w:t>
      </w:r>
      <w:hyperlink r:id="rId4" w:history="1">
        <w:r w:rsidRPr="001C706B">
          <w:rPr>
            <w:rStyle w:val="Hyperlink"/>
          </w:rPr>
          <w:t>rgullen953@c2kni.net</w:t>
        </w:r>
      </w:hyperlink>
      <w:r>
        <w:t xml:space="preserve"> ), Mrs McDougall (</w:t>
      </w:r>
      <w:hyperlink r:id="rId5" w:history="1">
        <w:r w:rsidRPr="001C706B">
          <w:rPr>
            <w:rStyle w:val="Hyperlink"/>
          </w:rPr>
          <w:t>gmcdougall357@c2kni.net</w:t>
        </w:r>
      </w:hyperlink>
      <w: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947CA3" w:rsidTr="00947CA3">
        <w:tc>
          <w:tcPr>
            <w:tcW w:w="2789" w:type="dxa"/>
          </w:tcPr>
          <w:p w:rsidR="00947CA3" w:rsidRDefault="00857685">
            <w:r>
              <w:t>Use a collection of 2D shapes to create a shape picture.</w:t>
            </w:r>
          </w:p>
          <w:p w:rsidR="00857685" w:rsidRDefault="00857685">
            <w:r>
              <w:t>Remember to label each shape.</w:t>
            </w:r>
          </w:p>
        </w:tc>
        <w:tc>
          <w:tcPr>
            <w:tcW w:w="2789" w:type="dxa"/>
          </w:tcPr>
          <w:p w:rsidR="00947CA3" w:rsidRDefault="00857685">
            <w:r>
              <w:t>Go on a symmetry hunt round your house. Make a list of all of the objects that you find that have at least one line of symmetry. Make a note of how many lines of symmetry each object has.</w:t>
            </w:r>
          </w:p>
        </w:tc>
        <w:tc>
          <w:tcPr>
            <w:tcW w:w="2790" w:type="dxa"/>
          </w:tcPr>
          <w:p w:rsidR="00947CA3" w:rsidRDefault="00572A2F">
            <w:r>
              <w:t>Hide something and make a treasure map to find it.</w:t>
            </w:r>
          </w:p>
        </w:tc>
        <w:tc>
          <w:tcPr>
            <w:tcW w:w="2790" w:type="dxa"/>
          </w:tcPr>
          <w:p w:rsidR="00CB0FCF" w:rsidRDefault="00572A2F">
            <w:r>
              <w:t>What time did you get up?</w:t>
            </w:r>
          </w:p>
          <w:p w:rsidR="00572A2F" w:rsidRDefault="00572A2F">
            <w:r>
              <w:t>What time did you have your lunch?</w:t>
            </w:r>
          </w:p>
          <w:p w:rsidR="00572A2F" w:rsidRDefault="00572A2F">
            <w:r>
              <w:t>How long is it from the first time to the second time?</w:t>
            </w:r>
          </w:p>
        </w:tc>
        <w:tc>
          <w:tcPr>
            <w:tcW w:w="2790" w:type="dxa"/>
          </w:tcPr>
          <w:p w:rsidR="00947CA3" w:rsidRDefault="00322B5B">
            <w:r>
              <w:t>Draw around your hand and foot on pieces of paper. Measure the difference between the two areas.</w:t>
            </w:r>
          </w:p>
        </w:tc>
      </w:tr>
      <w:tr w:rsidR="00947CA3" w:rsidTr="00947CA3">
        <w:tc>
          <w:tcPr>
            <w:tcW w:w="2789" w:type="dxa"/>
          </w:tcPr>
          <w:p w:rsidR="00947CA3" w:rsidRDefault="00857685">
            <w:r>
              <w:t>Write down the age of everyone in your family. Estimate the total of their ages if you add them up.</w:t>
            </w:r>
          </w:p>
          <w:p w:rsidR="00857685" w:rsidRDefault="00857685">
            <w:r>
              <w:t>Then calculate it and see how close you were.</w:t>
            </w:r>
          </w:p>
        </w:tc>
        <w:tc>
          <w:tcPr>
            <w:tcW w:w="2789" w:type="dxa"/>
          </w:tcPr>
          <w:p w:rsidR="00947CA3" w:rsidRDefault="00572A2F">
            <w:r>
              <w:t>Use Lego to build a model of a Viking Ship or Titanic.</w:t>
            </w:r>
          </w:p>
          <w:p w:rsidR="00857685" w:rsidRDefault="00857685"/>
        </w:tc>
        <w:tc>
          <w:tcPr>
            <w:tcW w:w="2790" w:type="dxa"/>
          </w:tcPr>
          <w:p w:rsidR="00947CA3" w:rsidRDefault="00572A2F">
            <w:r>
              <w:t>Roll 2 dice. Add the numbers together. Add up your answers. Stop when you reach 75.</w:t>
            </w:r>
          </w:p>
        </w:tc>
        <w:tc>
          <w:tcPr>
            <w:tcW w:w="2790" w:type="dxa"/>
          </w:tcPr>
          <w:p w:rsidR="00947CA3" w:rsidRDefault="00572A2F">
            <w:r>
              <w:t>Create a maze. Write an algorithm to get an item from the start of the maze to the end.</w:t>
            </w:r>
          </w:p>
        </w:tc>
        <w:tc>
          <w:tcPr>
            <w:tcW w:w="2790" w:type="dxa"/>
          </w:tcPr>
          <w:p w:rsidR="00947CA3" w:rsidRDefault="00322B5B">
            <w:r>
              <w:t>Write out a timetable for your day with at least four time slots and activities included. Record the time slots using analogue or digital time.</w:t>
            </w:r>
          </w:p>
        </w:tc>
      </w:tr>
      <w:tr w:rsidR="00947CA3" w:rsidTr="00947CA3">
        <w:tc>
          <w:tcPr>
            <w:tcW w:w="2789" w:type="dxa"/>
          </w:tcPr>
          <w:p w:rsidR="00947CA3" w:rsidRDefault="00857685">
            <w:r>
              <w:t>Practise your times tables by reciting them as you hop or skip.</w:t>
            </w:r>
          </w:p>
        </w:tc>
        <w:tc>
          <w:tcPr>
            <w:tcW w:w="2789" w:type="dxa"/>
          </w:tcPr>
          <w:p w:rsidR="00947CA3" w:rsidRDefault="00857685">
            <w:r>
              <w:t>Create a questionnaire and gather data about your family’s favourite drinks and snacks. Present your data in a graph.</w:t>
            </w:r>
          </w:p>
        </w:tc>
        <w:tc>
          <w:tcPr>
            <w:tcW w:w="2790" w:type="dxa"/>
          </w:tcPr>
          <w:p w:rsidR="00947CA3" w:rsidRDefault="00572A2F">
            <w:r>
              <w:t>Roll 2 dice. Multiply the two numbers. Add up your answers. Stop when you reach 200.</w:t>
            </w:r>
          </w:p>
        </w:tc>
        <w:tc>
          <w:tcPr>
            <w:tcW w:w="2790" w:type="dxa"/>
          </w:tcPr>
          <w:p w:rsidR="00947CA3" w:rsidRDefault="00572A2F">
            <w:r>
              <w:t>Make a paper plate clock.</w:t>
            </w:r>
          </w:p>
        </w:tc>
        <w:tc>
          <w:tcPr>
            <w:tcW w:w="2790" w:type="dxa"/>
          </w:tcPr>
          <w:p w:rsidR="00947CA3" w:rsidRDefault="00322B5B">
            <w:r>
              <w:t>Draw four cards from a pack of cards. Create the biggest and smallest possible number by arranging the four digits.</w:t>
            </w:r>
          </w:p>
          <w:p w:rsidR="00857685" w:rsidRDefault="00857685"/>
        </w:tc>
      </w:tr>
      <w:tr w:rsidR="00947CA3" w:rsidTr="00947CA3">
        <w:tc>
          <w:tcPr>
            <w:tcW w:w="2789" w:type="dxa"/>
          </w:tcPr>
          <w:p w:rsidR="00947CA3" w:rsidRDefault="00857685">
            <w:r>
              <w:t>With someone in your family, find a timer and set it to 30 seconds. Take turns to time each other do</w:t>
            </w:r>
            <w:r w:rsidR="00322B5B">
              <w:t>i</w:t>
            </w:r>
            <w:r>
              <w:t>ng different activities, e.g. star jumps. Record your results. Create a table to display your results.</w:t>
            </w:r>
          </w:p>
        </w:tc>
        <w:tc>
          <w:tcPr>
            <w:tcW w:w="2789" w:type="dxa"/>
          </w:tcPr>
          <w:p w:rsidR="00322B5B" w:rsidRDefault="00322B5B">
            <w:r>
              <w:t>Play with water.</w:t>
            </w:r>
          </w:p>
          <w:p w:rsidR="00CB0FCF" w:rsidRDefault="00572A2F">
            <w:r>
              <w:t>How many cups does it take to fill a saucepan?</w:t>
            </w:r>
          </w:p>
        </w:tc>
        <w:tc>
          <w:tcPr>
            <w:tcW w:w="2790" w:type="dxa"/>
          </w:tcPr>
          <w:p w:rsidR="00947CA3" w:rsidRDefault="00572A2F">
            <w:r>
              <w:t>Score a goal.</w:t>
            </w:r>
          </w:p>
          <w:p w:rsidR="00572A2F" w:rsidRDefault="00572A2F">
            <w:r>
              <w:t xml:space="preserve">Move the goal posts closer together each time. </w:t>
            </w:r>
          </w:p>
          <w:p w:rsidR="00572A2F" w:rsidRDefault="00572A2F">
            <w:r>
              <w:t>How close can they be for you to score?</w:t>
            </w:r>
          </w:p>
        </w:tc>
        <w:tc>
          <w:tcPr>
            <w:tcW w:w="2790" w:type="dxa"/>
          </w:tcPr>
          <w:p w:rsidR="00947CA3" w:rsidRDefault="00322B5B">
            <w:r>
              <w:t>Use a ruler or measuring stick to measure the area and perimeter of an object or room in your house.</w:t>
            </w:r>
          </w:p>
        </w:tc>
        <w:tc>
          <w:tcPr>
            <w:tcW w:w="2790" w:type="dxa"/>
          </w:tcPr>
          <w:p w:rsidR="00947CA3" w:rsidRDefault="00322B5B">
            <w:r>
              <w:t xml:space="preserve">Draw four cards from a pack of cards. Use multiplication, addition, subtraction and division to create the closest possible total to </w:t>
            </w:r>
            <w:r w:rsidR="00CD34E5">
              <w:t>24. You may only use each card’s number once.</w:t>
            </w:r>
            <w:bookmarkStart w:id="0" w:name="_GoBack"/>
            <w:bookmarkEnd w:id="0"/>
          </w:p>
        </w:tc>
      </w:tr>
    </w:tbl>
    <w:p w:rsidR="00947CA3" w:rsidRDefault="00947CA3"/>
    <w:p w:rsidR="00947CA3" w:rsidRDefault="00947CA3"/>
    <w:sectPr w:rsidR="00947CA3" w:rsidSect="00947C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CA3"/>
    <w:rsid w:val="00176CEF"/>
    <w:rsid w:val="00322B5B"/>
    <w:rsid w:val="00572A2F"/>
    <w:rsid w:val="00857685"/>
    <w:rsid w:val="00947CA3"/>
    <w:rsid w:val="00AE0D4D"/>
    <w:rsid w:val="00C16439"/>
    <w:rsid w:val="00CA357A"/>
    <w:rsid w:val="00CB0FCF"/>
    <w:rsid w:val="00CD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19CE5"/>
  <w15:chartTrackingRefBased/>
  <w15:docId w15:val="{6559E982-706E-464F-A0F1-55F408F8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7CA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47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mcdougall357@c2kni.net" TargetMode="External"/><Relationship Id="rId4" Type="http://schemas.openxmlformats.org/officeDocument/2006/relationships/hyperlink" Target="mailto:rgullen953@c2kni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258F8665</Template>
  <TotalTime>273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3</cp:revision>
  <dcterms:created xsi:type="dcterms:W3CDTF">2020-03-25T15:48:00Z</dcterms:created>
  <dcterms:modified xsi:type="dcterms:W3CDTF">2020-03-25T20:20:00Z</dcterms:modified>
</cp:coreProperties>
</file>